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6AE" w:rsidRDefault="000046AE">
      <w:pPr>
        <w:shd w:val="clear" w:color="auto" w:fill="FFFFFF"/>
        <w:ind w:left="-2552"/>
        <w:jc w:val="center"/>
        <w:rPr>
          <w:color w:val="000000"/>
          <w:spacing w:val="-9"/>
          <w:sz w:val="34"/>
          <w:szCs w:val="34"/>
          <w:lang w:val="en-US"/>
        </w:rPr>
      </w:pPr>
      <w:r w:rsidRPr="00263FF7">
        <w:rPr>
          <w:noProof/>
          <w:color w:val="000000"/>
          <w:spacing w:val="-9"/>
          <w:sz w:val="34"/>
          <w:szCs w:val="3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Танго" style="width:526.5pt;height:714.75pt;visibility:visible">
            <v:imagedata r:id="rId4" o:title=""/>
          </v:shape>
        </w:pict>
      </w:r>
    </w:p>
    <w:p w:rsidR="000046AE" w:rsidRPr="00BC32D5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</w:rPr>
      </w:pPr>
      <w:r>
        <w:rPr>
          <w:color w:val="000000"/>
          <w:spacing w:val="-9"/>
          <w:sz w:val="34"/>
          <w:szCs w:val="34"/>
        </w:rPr>
        <w:t xml:space="preserve">Сборник скачан с сайта – </w:t>
      </w:r>
      <w:r w:rsidRPr="00BC32D5">
        <w:rPr>
          <w:b/>
          <w:color w:val="000000"/>
          <w:spacing w:val="-9"/>
          <w:sz w:val="40"/>
          <w:szCs w:val="40"/>
          <w:u w:val="single"/>
          <w:lang w:val="en-US"/>
        </w:rPr>
        <w:t>Pianotes</w:t>
      </w:r>
      <w:r w:rsidRPr="00BC32D5">
        <w:rPr>
          <w:b/>
          <w:color w:val="000000"/>
          <w:spacing w:val="-9"/>
          <w:sz w:val="40"/>
          <w:szCs w:val="40"/>
          <w:u w:val="single"/>
        </w:rPr>
        <w:t>.</w:t>
      </w:r>
      <w:r w:rsidRPr="00BC32D5">
        <w:rPr>
          <w:b/>
          <w:color w:val="000000"/>
          <w:spacing w:val="-9"/>
          <w:sz w:val="40"/>
          <w:szCs w:val="40"/>
          <w:u w:val="single"/>
          <w:lang w:val="en-US"/>
        </w:rPr>
        <w:t>ru</w:t>
      </w:r>
    </w:p>
    <w:p w:rsidR="000046AE" w:rsidRDefault="000046AE">
      <w:pPr>
        <w:shd w:val="clear" w:color="auto" w:fill="FFFFFF"/>
        <w:ind w:left="518"/>
      </w:pPr>
      <w:r>
        <w:rPr>
          <w:b/>
          <w:bCs/>
          <w:color w:val="000000"/>
          <w:spacing w:val="-24"/>
          <w:sz w:val="60"/>
          <w:szCs w:val="60"/>
        </w:rPr>
        <w:t>ФОРТЕПИАНО</w:t>
      </w:r>
    </w:p>
    <w:p w:rsidR="000046AE" w:rsidRDefault="000046AE">
      <w:pPr>
        <w:shd w:val="clear" w:color="auto" w:fill="FFFFFF"/>
        <w:spacing w:before="3754" w:line="336" w:lineRule="exact"/>
      </w:pPr>
      <w:r>
        <w:rPr>
          <w:b/>
          <w:bCs/>
          <w:color w:val="000000"/>
          <w:spacing w:val="7"/>
          <w:position w:val="-6"/>
          <w:sz w:val="44"/>
          <w:szCs w:val="44"/>
        </w:rPr>
        <w:t>ТАНГО И ФОКСТРОТЫ</w:t>
      </w:r>
    </w:p>
    <w:p w:rsidR="000046AE" w:rsidRDefault="000046AE">
      <w:pPr>
        <w:shd w:val="clear" w:color="auto" w:fill="FFFFFF"/>
        <w:spacing w:before="1094" w:line="389" w:lineRule="exact"/>
        <w:ind w:left="106" w:firstLine="1723"/>
        <w:rPr>
          <w:b/>
          <w:bCs/>
        </w:rPr>
      </w:pPr>
      <w:r>
        <w:rPr>
          <w:b/>
          <w:bCs/>
          <w:color w:val="000000"/>
          <w:spacing w:val="1"/>
          <w:sz w:val="26"/>
          <w:szCs w:val="26"/>
        </w:rPr>
        <w:t xml:space="preserve">Составители </w:t>
      </w:r>
      <w:r>
        <w:rPr>
          <w:b/>
          <w:bCs/>
          <w:color w:val="000000"/>
          <w:sz w:val="26"/>
          <w:szCs w:val="26"/>
        </w:rPr>
        <w:t>Н.А.МИХАЛЕВСКАЯ, И.А.ПАРСАМОВА</w:t>
      </w:r>
    </w:p>
    <w:p w:rsidR="000046AE" w:rsidRDefault="000046AE">
      <w:pPr>
        <w:spacing w:before="1008"/>
        <w:ind w:left="658"/>
      </w:pPr>
    </w:p>
    <w:p w:rsidR="000046AE" w:rsidRDefault="000046AE">
      <w:pPr>
        <w:spacing w:before="1008"/>
        <w:ind w:left="658"/>
        <w:sectPr w:rsidR="000046AE">
          <w:pgSz w:w="11909" w:h="16834"/>
          <w:pgMar w:top="1134" w:right="2983" w:bottom="360" w:left="3588" w:header="720" w:footer="720" w:gutter="0"/>
          <w:cols w:space="60"/>
          <w:noEndnote/>
        </w:sectPr>
      </w:pPr>
    </w:p>
    <w:p w:rsidR="000046AE" w:rsidRDefault="000046AE">
      <w:pPr>
        <w:shd w:val="clear" w:color="auto" w:fill="FFFFFF"/>
        <w:ind w:left="30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6"/>
          <w:w w:val="136"/>
          <w:sz w:val="24"/>
          <w:szCs w:val="24"/>
        </w:rPr>
        <w:t>СОДЕРЖАНИЕ</w:t>
      </w:r>
    </w:p>
    <w:p w:rsidR="000046AE" w:rsidRDefault="000046AE">
      <w:pPr>
        <w:shd w:val="clear" w:color="auto" w:fill="FFFFFF"/>
        <w:tabs>
          <w:tab w:val="right" w:pos="9182"/>
        </w:tabs>
        <w:spacing w:before="1061"/>
        <w:ind w:left="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Е. Петербургский                         УТОМЛЁННОЕ СОЛНЦЕ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</w:p>
    <w:p w:rsidR="000046AE" w:rsidRDefault="000046AE">
      <w:pPr>
        <w:shd w:val="clear" w:color="auto" w:fill="FFFFFF"/>
        <w:tabs>
          <w:tab w:val="left" w:pos="3398"/>
        </w:tabs>
        <w:spacing w:before="130"/>
        <w:ind w:left="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Аноним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БАРБАРА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339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17"/>
          <w:w w:val="99"/>
          <w:sz w:val="24"/>
          <w:szCs w:val="24"/>
        </w:rPr>
        <w:t>Обработка Н. Михалевской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9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М. Николаевский                          МИСС ЭВЕЛИН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7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Аноним                                          ДОЖДЬ ИДЁТ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9"/>
          <w:w w:val="99"/>
          <w:sz w:val="24"/>
          <w:szCs w:val="24"/>
        </w:rPr>
        <w:t>10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9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М. Блантер                                    ДЖОН  ГРЭЙ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6"/>
          <w:w w:val="99"/>
          <w:sz w:val="24"/>
          <w:szCs w:val="24"/>
        </w:rPr>
        <w:t>12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О. Строк                                        ЛУННАЯ РАПСОДИЯ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6"/>
          <w:w w:val="99"/>
          <w:sz w:val="24"/>
          <w:szCs w:val="24"/>
        </w:rPr>
        <w:t>14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7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А. Цфасман                                   ФОКСТРОТ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6"/>
          <w:w w:val="99"/>
          <w:sz w:val="24"/>
          <w:szCs w:val="24"/>
        </w:rPr>
        <w:t>16</w:t>
      </w:r>
    </w:p>
    <w:p w:rsidR="000046AE" w:rsidRDefault="000046AE">
      <w:pPr>
        <w:shd w:val="clear" w:color="auto" w:fill="FFFFFF"/>
        <w:tabs>
          <w:tab w:val="left" w:pos="3389"/>
        </w:tabs>
        <w:spacing w:before="110"/>
        <w:ind w:left="1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0"/>
          <w:w w:val="99"/>
          <w:sz w:val="24"/>
          <w:szCs w:val="24"/>
        </w:rPr>
        <w:t>Аноним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О, МОЙ МАЛЬЧИК</w:t>
      </w:r>
    </w:p>
    <w:p w:rsidR="000046AE" w:rsidRDefault="000046AE">
      <w:pPr>
        <w:shd w:val="clear" w:color="auto" w:fill="FFFFFF"/>
        <w:tabs>
          <w:tab w:val="right" w:pos="9182"/>
        </w:tabs>
        <w:spacing w:line="374" w:lineRule="exact"/>
        <w:ind w:left="339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20"/>
          <w:w w:val="99"/>
          <w:sz w:val="24"/>
          <w:szCs w:val="24"/>
        </w:rPr>
        <w:t>Обработка И. Парсамовой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9"/>
          <w:w w:val="99"/>
          <w:sz w:val="24"/>
          <w:szCs w:val="24"/>
        </w:rPr>
        <w:t>18</w:t>
      </w:r>
    </w:p>
    <w:p w:rsidR="000046AE" w:rsidRDefault="000046AE">
      <w:pPr>
        <w:shd w:val="clear" w:color="auto" w:fill="FFFFFF"/>
        <w:tabs>
          <w:tab w:val="right" w:pos="9182"/>
        </w:tabs>
        <w:spacing w:line="374" w:lineRule="exact"/>
        <w:ind w:left="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Ю. Милютин                                ШУМИТ НОЧНОЙ МАРСЕЛЬ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20</w:t>
      </w:r>
    </w:p>
    <w:p w:rsidR="000046AE" w:rsidRDefault="000046AE">
      <w:pPr>
        <w:shd w:val="clear" w:color="auto" w:fill="FFFFFF"/>
        <w:tabs>
          <w:tab w:val="right" w:pos="9182"/>
        </w:tabs>
        <w:spacing w:line="374" w:lineRule="exact"/>
        <w:ind w:left="1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Дж. Гершвин                               ЛЮБИМЫЙ МОЙ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9"/>
          <w:w w:val="99"/>
          <w:sz w:val="24"/>
          <w:szCs w:val="24"/>
        </w:rPr>
        <w:t>21</w:t>
      </w:r>
    </w:p>
    <w:p w:rsidR="000046AE" w:rsidRDefault="000046AE">
      <w:pPr>
        <w:shd w:val="clear" w:color="auto" w:fill="FFFFFF"/>
        <w:tabs>
          <w:tab w:val="right" w:pos="9182"/>
        </w:tabs>
        <w:spacing w:line="374" w:lineRule="exact"/>
        <w:ind w:left="19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М. Блантер                                  СПРИНТ ШИММИ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24</w:t>
      </w:r>
    </w:p>
    <w:p w:rsidR="000046AE" w:rsidRDefault="000046AE">
      <w:pPr>
        <w:shd w:val="clear" w:color="auto" w:fill="FFFFFF"/>
        <w:tabs>
          <w:tab w:val="left" w:pos="3389"/>
        </w:tabs>
        <w:spacing w:before="115"/>
        <w:ind w:left="1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Аноним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СЕРДИТЬСЯ НЕ НАДО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35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23"/>
          <w:w w:val="99"/>
          <w:sz w:val="24"/>
          <w:szCs w:val="24"/>
        </w:rPr>
        <w:t>Обработка Н. Михалевской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7"/>
          <w:w w:val="99"/>
          <w:sz w:val="24"/>
          <w:szCs w:val="24"/>
        </w:rPr>
        <w:t>26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Дж. Гершвин                                 О, БУДЬТЕ ДОБРЫ!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1"/>
          <w:w w:val="99"/>
          <w:sz w:val="24"/>
          <w:szCs w:val="24"/>
        </w:rPr>
        <w:t>28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С. Жак                                           АНДРЮША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7"/>
          <w:w w:val="99"/>
          <w:sz w:val="24"/>
          <w:szCs w:val="24"/>
        </w:rPr>
        <w:t>30</w:t>
      </w:r>
    </w:p>
    <w:p w:rsidR="000046AE" w:rsidRDefault="000046AE">
      <w:pPr>
        <w:shd w:val="clear" w:color="auto" w:fill="FFFFFF"/>
        <w:tabs>
          <w:tab w:val="left" w:pos="3389"/>
        </w:tabs>
        <w:spacing w:before="106"/>
        <w:ind w:left="18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Аноним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СПИ, МОЁ СЕРДЦЕ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left="339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20"/>
          <w:w w:val="99"/>
          <w:sz w:val="24"/>
          <w:szCs w:val="24"/>
        </w:rPr>
        <w:t>Обработка И. Парсамовой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32</w:t>
      </w:r>
    </w:p>
    <w:p w:rsidR="000046AE" w:rsidRDefault="000046AE">
      <w:pPr>
        <w:shd w:val="clear" w:color="auto" w:fill="FFFFFF"/>
        <w:tabs>
          <w:tab w:val="right" w:pos="9115"/>
        </w:tabs>
        <w:spacing w:before="5" w:line="370" w:lineRule="exact"/>
        <w:ind w:right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Дж. Гершвин                               ГРЯНЬ, ОРКЕСТР!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34</w:t>
      </w:r>
    </w:p>
    <w:p w:rsidR="000046AE" w:rsidRDefault="000046AE">
      <w:pPr>
        <w:shd w:val="clear" w:color="auto" w:fill="FFFFFF"/>
        <w:tabs>
          <w:tab w:val="right" w:pos="9182"/>
        </w:tabs>
        <w:spacing w:line="370" w:lineRule="exact"/>
        <w:ind w:right="1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О. Строк                                        О, ЭТИ ЧЁРНЫЕ ГЛАЗА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6"/>
          <w:w w:val="99"/>
          <w:sz w:val="24"/>
          <w:szCs w:val="24"/>
        </w:rPr>
        <w:t>36</w:t>
      </w:r>
    </w:p>
    <w:p w:rsidR="000046AE" w:rsidRDefault="000046AE">
      <w:pPr>
        <w:shd w:val="clear" w:color="auto" w:fill="FFFFFF"/>
        <w:tabs>
          <w:tab w:val="right" w:pos="9096"/>
        </w:tabs>
        <w:spacing w:line="370" w:lineRule="exact"/>
        <w:ind w:right="2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Из репертуара П. Лещенко            САША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1"/>
          <w:w w:val="99"/>
          <w:sz w:val="24"/>
          <w:szCs w:val="24"/>
        </w:rPr>
        <w:t>38</w:t>
      </w:r>
    </w:p>
    <w:p w:rsidR="000046AE" w:rsidRDefault="000046AE">
      <w:pPr>
        <w:shd w:val="clear" w:color="auto" w:fill="FFFFFF"/>
        <w:tabs>
          <w:tab w:val="left" w:pos="3384"/>
        </w:tabs>
        <w:spacing w:before="106"/>
        <w:ind w:left="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Аноним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ТАНГО</w:t>
      </w:r>
    </w:p>
    <w:p w:rsidR="000046AE" w:rsidRDefault="000046AE">
      <w:pPr>
        <w:shd w:val="clear" w:color="auto" w:fill="FFFFFF"/>
        <w:tabs>
          <w:tab w:val="right" w:pos="9182"/>
        </w:tabs>
        <w:spacing w:before="58"/>
        <w:ind w:left="339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23"/>
          <w:w w:val="99"/>
          <w:sz w:val="24"/>
          <w:szCs w:val="24"/>
        </w:rPr>
        <w:t>Обработка Н. Михалевской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40</w:t>
      </w:r>
    </w:p>
    <w:p w:rsidR="000046AE" w:rsidRDefault="000046AE">
      <w:pPr>
        <w:shd w:val="clear" w:color="auto" w:fill="FFFFFF"/>
        <w:tabs>
          <w:tab w:val="right" w:pos="9182"/>
        </w:tabs>
        <w:spacing w:before="96"/>
        <w:ind w:left="7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Дж. Гершвин                                 ОСТРЫЙ РИТМ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42</w:t>
      </w:r>
    </w:p>
    <w:p w:rsidR="000046AE" w:rsidRDefault="000046AE">
      <w:pPr>
        <w:shd w:val="clear" w:color="auto" w:fill="FFFFFF"/>
        <w:tabs>
          <w:tab w:val="left" w:pos="3389"/>
        </w:tabs>
        <w:spacing w:before="125"/>
        <w:ind w:left="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Н. Бродский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1"/>
          <w:w w:val="99"/>
          <w:sz w:val="24"/>
          <w:szCs w:val="24"/>
        </w:rPr>
        <w:t>ТАНГО ИЗ КИНОФИЛЬМА "ПЕТЕР"</w:t>
      </w:r>
    </w:p>
    <w:p w:rsidR="000046AE" w:rsidRDefault="000046AE">
      <w:pPr>
        <w:shd w:val="clear" w:color="auto" w:fill="FFFFFF"/>
        <w:tabs>
          <w:tab w:val="right" w:pos="9182"/>
        </w:tabs>
        <w:spacing w:before="34"/>
        <w:ind w:left="3394"/>
        <w:rPr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Обработка И. Парсамовой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  <w:t>44</w:t>
      </w:r>
    </w:p>
    <w:p w:rsidR="000046AE" w:rsidRDefault="000046AE">
      <w:pPr>
        <w:shd w:val="clear" w:color="auto" w:fill="FFFFFF"/>
        <w:tabs>
          <w:tab w:val="right" w:pos="9182"/>
        </w:tabs>
        <w:spacing w:before="34"/>
        <w:ind w:left="3394"/>
        <w:rPr>
          <w:rFonts w:ascii="Times New Roman" w:hAnsi="Times New Roman" w:cs="Times New Roman"/>
          <w:b/>
          <w:bCs/>
          <w:sz w:val="24"/>
          <w:szCs w:val="24"/>
        </w:rPr>
      </w:pPr>
    </w:p>
    <w:p w:rsidR="000046AE" w:rsidRDefault="000046AE">
      <w:pPr>
        <w:shd w:val="clear" w:color="auto" w:fill="FFFFFF"/>
        <w:tabs>
          <w:tab w:val="right" w:pos="9182"/>
        </w:tabs>
        <w:spacing w:before="34"/>
        <w:ind w:left="3394"/>
        <w:rPr>
          <w:rFonts w:ascii="Times New Roman" w:hAnsi="Times New Roman" w:cs="Times New Roman"/>
          <w:b/>
          <w:bCs/>
          <w:sz w:val="24"/>
          <w:szCs w:val="24"/>
        </w:rPr>
      </w:pPr>
    </w:p>
    <w:p w:rsidR="000046AE" w:rsidRDefault="000046AE">
      <w:pPr>
        <w:shd w:val="clear" w:color="auto" w:fill="FFFFFF"/>
        <w:tabs>
          <w:tab w:val="right" w:pos="9182"/>
        </w:tabs>
        <w:spacing w:before="34"/>
        <w:ind w:left="3394"/>
        <w:rPr>
          <w:rFonts w:ascii="Times New Roman" w:hAnsi="Times New Roman" w:cs="Times New Roman"/>
          <w:b/>
          <w:bCs/>
          <w:sz w:val="24"/>
          <w:szCs w:val="24"/>
        </w:rPr>
        <w:sectPr w:rsidR="000046AE">
          <w:pgSz w:w="11909" w:h="16834"/>
          <w:pgMar w:top="1134" w:right="1601" w:bottom="720" w:left="1178" w:header="720" w:footer="720" w:gutter="0"/>
          <w:cols w:space="60"/>
          <w:noEndnote/>
        </w:sectPr>
      </w:pPr>
    </w:p>
    <w:p w:rsidR="000046AE" w:rsidRDefault="000046AE">
      <w:pPr>
        <w:shd w:val="clear" w:color="auto" w:fill="FFFFFF"/>
        <w:ind w:left="96"/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</w:pPr>
    </w:p>
    <w:p w:rsidR="000046AE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</w:rPr>
      </w:pPr>
    </w:p>
    <w:p w:rsidR="000046AE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</w:rPr>
      </w:pPr>
    </w:p>
    <w:p w:rsidR="000046AE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</w:rPr>
      </w:pPr>
    </w:p>
    <w:p w:rsidR="000046AE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</w:rPr>
      </w:pPr>
    </w:p>
    <w:p w:rsidR="000046AE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</w:rPr>
      </w:pPr>
    </w:p>
    <w:p w:rsidR="000046AE" w:rsidRDefault="000046AE">
      <w:pPr>
        <w:shd w:val="clear" w:color="auto" w:fill="FFFFFF"/>
        <w:spacing w:line="250" w:lineRule="exact"/>
        <w:ind w:left="1546" w:right="1550"/>
        <w:jc w:val="center"/>
        <w:rPr>
          <w:b/>
          <w:bCs/>
          <w:color w:val="000000"/>
          <w:spacing w:val="-1"/>
          <w:sz w:val="22"/>
          <w:szCs w:val="22"/>
        </w:rPr>
      </w:pPr>
    </w:p>
    <w:p w:rsidR="000046AE" w:rsidRPr="00614292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</w:rPr>
      </w:pPr>
    </w:p>
    <w:p w:rsidR="000046AE" w:rsidRDefault="000046AE">
      <w:pPr>
        <w:shd w:val="clear" w:color="auto" w:fill="FFFFFF"/>
        <w:ind w:left="96"/>
        <w:jc w:val="center"/>
      </w:pPr>
      <w:r>
        <w:rPr>
          <w:color w:val="000000"/>
          <w:spacing w:val="-9"/>
          <w:sz w:val="34"/>
          <w:szCs w:val="34"/>
        </w:rPr>
        <w:t>УТОМЛЁННОЕ СОЛНЦЕ</w:t>
      </w:r>
    </w:p>
    <w:p w:rsidR="000046AE" w:rsidRDefault="000046AE">
      <w:pPr>
        <w:shd w:val="clear" w:color="auto" w:fill="FFFFFF"/>
        <w:ind w:left="91"/>
        <w:jc w:val="center"/>
      </w:pPr>
      <w:r>
        <w:rPr>
          <w:color w:val="000000"/>
          <w:spacing w:val="-6"/>
          <w:sz w:val="24"/>
          <w:szCs w:val="24"/>
        </w:rPr>
        <w:t>Танго</w:t>
      </w:r>
    </w:p>
    <w:p w:rsidR="000046AE" w:rsidRDefault="000046AE">
      <w:pPr>
        <w:spacing w:before="230"/>
      </w:pPr>
      <w:r w:rsidRPr="00C87C1A">
        <w:rPr>
          <w:noProof/>
        </w:rPr>
        <w:pict>
          <v:shape id="Рисунок 2" o:spid="_x0000_i1026" type="#_x0000_t75" style="width:531.75pt;height:664.5pt;visibility:visible">
            <v:imagedata r:id="rId5" o:title=""/>
          </v:shape>
        </w:pict>
      </w:r>
    </w:p>
    <w:p w:rsidR="000046AE" w:rsidRDefault="000046AE">
      <w:pPr>
        <w:spacing w:before="230"/>
        <w:sectPr w:rsidR="000046AE">
          <w:type w:val="continuous"/>
          <w:pgSz w:w="11909" w:h="16834"/>
          <w:pgMar w:top="1325" w:right="735" w:bottom="360" w:left="542" w:header="720" w:footer="720" w:gutter="0"/>
          <w:cols w:space="60"/>
          <w:noEndnote/>
        </w:sectPr>
      </w:pPr>
    </w:p>
    <w:p w:rsidR="000046AE" w:rsidRDefault="000046AE">
      <w:pPr>
        <w:framePr w:h="13272" w:hSpace="10080" w:wrap="notBeside" w:vAnchor="text" w:hAnchor="margin" w:x="1" w:y="1"/>
      </w:pPr>
      <w:r w:rsidRPr="00C87C1A">
        <w:rPr>
          <w:noProof/>
        </w:rPr>
        <w:pict>
          <v:shape id="Рисунок 3" o:spid="_x0000_i1027" type="#_x0000_t75" style="width:529.5pt;height:663.75pt;visibility:visible">
            <v:imagedata r:id="rId6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272" w:hSpace="10080" w:wrap="notBeside" w:vAnchor="text" w:hAnchor="margin" w:x="1" w:y="1"/>
        <w:sectPr w:rsidR="000046AE">
          <w:pgSz w:w="11909" w:h="16834"/>
          <w:pgMar w:top="1440" w:right="485" w:bottom="720" w:left="835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right="38"/>
        <w:jc w:val="center"/>
      </w:pPr>
      <w:r>
        <w:rPr>
          <w:color w:val="000000"/>
          <w:spacing w:val="-13"/>
          <w:sz w:val="34"/>
          <w:szCs w:val="34"/>
        </w:rPr>
        <w:t>БАРБАРА</w:t>
      </w:r>
    </w:p>
    <w:p w:rsidR="000046AE" w:rsidRDefault="000046AE">
      <w:pPr>
        <w:shd w:val="clear" w:color="auto" w:fill="FFFFFF"/>
        <w:ind w:right="48"/>
        <w:jc w:val="center"/>
      </w:pPr>
      <w:r>
        <w:rPr>
          <w:color w:val="000000"/>
          <w:spacing w:val="-4"/>
          <w:sz w:val="24"/>
          <w:szCs w:val="24"/>
        </w:rPr>
        <w:t>Фокстрот</w:t>
      </w:r>
    </w:p>
    <w:p w:rsidR="000046AE" w:rsidRDefault="000046AE">
      <w:pPr>
        <w:spacing w:before="173"/>
      </w:pPr>
      <w:r w:rsidRPr="00C87C1A">
        <w:rPr>
          <w:noProof/>
        </w:rPr>
        <w:pict>
          <v:shape id="Рисунок 4" o:spid="_x0000_i1028" type="#_x0000_t75" style="width:534pt;height:685.5pt;visibility:visible">
            <v:imagedata r:id="rId7" o:title=""/>
          </v:shape>
        </w:pict>
      </w:r>
    </w:p>
    <w:p w:rsidR="000046AE" w:rsidRDefault="000046AE">
      <w:pPr>
        <w:spacing w:before="173"/>
        <w:sectPr w:rsidR="000046AE">
          <w:pgSz w:w="11909" w:h="16834"/>
          <w:pgMar w:top="1144" w:right="581" w:bottom="360" w:left="647" w:header="720" w:footer="720" w:gutter="0"/>
          <w:cols w:space="60"/>
          <w:noEndnote/>
        </w:sectPr>
      </w:pPr>
    </w:p>
    <w:p w:rsidR="000046AE" w:rsidRDefault="000046AE">
      <w:pPr>
        <w:framePr w:h="13191" w:hSpace="10080" w:wrap="notBeside" w:vAnchor="text" w:hAnchor="margin" w:x="1" w:y="1"/>
      </w:pPr>
      <w:r w:rsidRPr="00C87C1A">
        <w:rPr>
          <w:noProof/>
        </w:rPr>
        <w:pict>
          <v:shape id="Рисунок 5" o:spid="_x0000_i1029" type="#_x0000_t75" style="width:530.25pt;height:659.25pt;visibility:visible">
            <v:imagedata r:id="rId8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191" w:hSpace="10080" w:wrap="notBeside" w:vAnchor="text" w:hAnchor="margin" w:x="1" w:y="1"/>
        <w:sectPr w:rsidR="000046AE">
          <w:pgSz w:w="11909" w:h="16834"/>
          <w:pgMar w:top="1440" w:right="708" w:bottom="720" w:left="592" w:header="720" w:footer="720" w:gutter="0"/>
          <w:cols w:space="720"/>
          <w:noEndnote/>
        </w:sectPr>
      </w:pPr>
    </w:p>
    <w:p w:rsidR="000046AE" w:rsidRDefault="000046AE">
      <w:pPr>
        <w:framePr w:h="13109" w:hSpace="10080" w:wrap="notBeside" w:vAnchor="text" w:hAnchor="margin" w:x="1" w:y="1"/>
      </w:pPr>
      <w:r w:rsidRPr="00C87C1A">
        <w:rPr>
          <w:noProof/>
        </w:rPr>
        <w:pict>
          <v:shape id="Рисунок 6" o:spid="_x0000_i1030" type="#_x0000_t75" style="width:537pt;height:655.5pt;visibility:visible">
            <v:imagedata r:id="rId9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109" w:hSpace="10080" w:wrap="notBeside" w:vAnchor="text" w:hAnchor="margin" w:x="1" w:y="1"/>
        <w:sectPr w:rsidR="000046AE">
          <w:pgSz w:w="11909" w:h="16834"/>
          <w:pgMar w:top="1440" w:right="514" w:bottom="720" w:left="653" w:header="720" w:footer="720" w:gutter="0"/>
          <w:cols w:space="720"/>
          <w:noEndnote/>
        </w:sectPr>
      </w:pPr>
    </w:p>
    <w:p w:rsidR="000046AE" w:rsidRDefault="000046AE">
      <w:pPr>
        <w:framePr w:h="12658" w:hSpace="38" w:wrap="notBeside" w:vAnchor="text" w:hAnchor="margin" w:x="-1722" w:y="1623"/>
      </w:pPr>
      <w:r w:rsidRPr="00C87C1A">
        <w:rPr>
          <w:noProof/>
        </w:rPr>
        <w:pict>
          <v:shape id="Рисунок 7" o:spid="_x0000_i1031" type="#_x0000_t75" style="width:539.25pt;height:633pt;visibility:visible">
            <v:imagedata r:id="rId10" o:title=""/>
          </v:shape>
        </w:pict>
      </w:r>
    </w:p>
    <w:p w:rsidR="000046AE" w:rsidRDefault="000046AE">
      <w:pPr>
        <w:shd w:val="clear" w:color="auto" w:fill="FFFFFF"/>
        <w:spacing w:before="1291"/>
      </w:pPr>
      <w:r>
        <w:rPr>
          <w:color w:val="000000"/>
          <w:spacing w:val="-1"/>
          <w:lang w:val="en-US"/>
        </w:rPr>
        <w:t>Allegro</w:t>
      </w:r>
    </w:p>
    <w:p w:rsidR="000046AE" w:rsidRDefault="000046AE">
      <w:pPr>
        <w:shd w:val="clear" w:color="auto" w:fill="FFFFFF"/>
      </w:pPr>
      <w:r>
        <w:br w:type="column"/>
      </w:r>
      <w:r>
        <w:rPr>
          <w:color w:val="000000"/>
          <w:spacing w:val="-12"/>
          <w:sz w:val="34"/>
          <w:szCs w:val="34"/>
        </w:rPr>
        <w:t>МИСС ЭВЕЛИН</w:t>
      </w:r>
    </w:p>
    <w:p w:rsidR="000046AE" w:rsidRDefault="000046AE">
      <w:pPr>
        <w:shd w:val="clear" w:color="auto" w:fill="FFFFFF"/>
        <w:ind w:left="730"/>
      </w:pPr>
      <w:r>
        <w:rPr>
          <w:color w:val="000000"/>
          <w:spacing w:val="-5"/>
          <w:sz w:val="24"/>
          <w:szCs w:val="24"/>
        </w:rPr>
        <w:t>Фокстрот</w:t>
      </w:r>
    </w:p>
    <w:p w:rsidR="000046AE" w:rsidRDefault="000046AE">
      <w:pPr>
        <w:shd w:val="clear" w:color="auto" w:fill="FFFFFF"/>
        <w:spacing w:before="989"/>
      </w:pPr>
      <w:r>
        <w:br w:type="column"/>
      </w:r>
      <w:r>
        <w:rPr>
          <w:color w:val="000000"/>
          <w:spacing w:val="-3"/>
        </w:rPr>
        <w:t>М. НИКОЛАЕВСКИЙ</w:t>
      </w:r>
    </w:p>
    <w:p w:rsidR="000046AE" w:rsidRDefault="000046AE">
      <w:pPr>
        <w:shd w:val="clear" w:color="auto" w:fill="FFFFFF"/>
        <w:spacing w:before="989"/>
        <w:sectPr w:rsidR="000046AE">
          <w:pgSz w:w="11909" w:h="16834"/>
          <w:pgMar w:top="1277" w:right="787" w:bottom="360" w:left="2367" w:header="720" w:footer="720" w:gutter="0"/>
          <w:cols w:num="3" w:space="720" w:equalWidth="0">
            <w:col w:w="720" w:space="1694"/>
            <w:col w:w="2428" w:space="2011"/>
            <w:col w:w="1900"/>
          </w:cols>
          <w:noEndnote/>
        </w:sectPr>
      </w:pPr>
    </w:p>
    <w:p w:rsidR="000046AE" w:rsidRDefault="000046AE">
      <w:pPr>
        <w:framePr w:h="13531" w:hSpace="10080" w:wrap="notBeside" w:vAnchor="text" w:hAnchor="margin" w:x="1" w:y="1"/>
      </w:pPr>
      <w:r w:rsidRPr="00C87C1A">
        <w:rPr>
          <w:noProof/>
        </w:rPr>
        <w:pict>
          <v:shape id="Рисунок 8" o:spid="_x0000_i1032" type="#_x0000_t75" style="width:531pt;height:676.5pt;visibility:visible">
            <v:imagedata r:id="rId11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531" w:hSpace="10080" w:wrap="notBeside" w:vAnchor="text" w:hAnchor="margin" w:x="1" w:y="1"/>
        <w:sectPr w:rsidR="000046AE">
          <w:pgSz w:w="11909" w:h="16834"/>
          <w:pgMar w:top="1440" w:right="566" w:bottom="720" w:left="725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4334"/>
      </w:pPr>
      <w:r>
        <w:rPr>
          <w:color w:val="000000"/>
          <w:spacing w:val="6"/>
          <w:sz w:val="32"/>
          <w:szCs w:val="32"/>
        </w:rPr>
        <w:t>ДОЖДЬ ИДЁТ</w:t>
      </w:r>
    </w:p>
    <w:p w:rsidR="000046AE" w:rsidRDefault="000046AE">
      <w:pPr>
        <w:shd w:val="clear" w:color="auto" w:fill="FFFFFF"/>
        <w:spacing w:before="5" w:after="350"/>
        <w:ind w:left="5141"/>
      </w:pPr>
      <w:r>
        <w:rPr>
          <w:color w:val="000000"/>
          <w:spacing w:val="-7"/>
          <w:sz w:val="24"/>
          <w:szCs w:val="24"/>
        </w:rPr>
        <w:t>Танго</w:t>
      </w:r>
    </w:p>
    <w:p w:rsidR="000046AE" w:rsidRDefault="000046AE">
      <w:pPr>
        <w:shd w:val="clear" w:color="auto" w:fill="FFFFFF"/>
        <w:spacing w:before="5" w:after="350"/>
        <w:ind w:left="5141"/>
        <w:sectPr w:rsidR="000046AE">
          <w:pgSz w:w="11909" w:h="16834"/>
          <w:pgMar w:top="1305" w:right="540" w:bottom="360" w:left="659" w:header="720" w:footer="720" w:gutter="0"/>
          <w:cols w:space="60"/>
          <w:noEndnote/>
        </w:sectPr>
      </w:pPr>
    </w:p>
    <w:p w:rsidR="000046AE" w:rsidRDefault="000046AE">
      <w:pPr>
        <w:shd w:val="clear" w:color="auto" w:fill="FFFFFF"/>
      </w:pPr>
      <w:r>
        <w:rPr>
          <w:color w:val="000000"/>
          <w:spacing w:val="-3"/>
          <w:sz w:val="18"/>
          <w:szCs w:val="18"/>
          <w:lang w:val="en-US"/>
        </w:rPr>
        <w:t>WSoderato</w:t>
      </w:r>
    </w:p>
    <w:p w:rsidR="000046AE" w:rsidRDefault="000046AE">
      <w:pPr>
        <w:shd w:val="clear" w:color="auto" w:fill="FFFFFF"/>
        <w:spacing w:before="14"/>
      </w:pPr>
      <w:r>
        <w:br w:type="column"/>
      </w:r>
      <w:r>
        <w:rPr>
          <w:color w:val="000000"/>
          <w:spacing w:val="7"/>
          <w:sz w:val="18"/>
          <w:szCs w:val="18"/>
        </w:rPr>
        <w:t>Аноним</w:t>
      </w:r>
    </w:p>
    <w:p w:rsidR="000046AE" w:rsidRDefault="000046AE">
      <w:pPr>
        <w:shd w:val="clear" w:color="auto" w:fill="FFFFFF"/>
        <w:spacing w:before="14"/>
        <w:sectPr w:rsidR="000046AE">
          <w:type w:val="continuous"/>
          <w:pgSz w:w="11909" w:h="16834"/>
          <w:pgMar w:top="1305" w:right="670" w:bottom="360" w:left="1927" w:header="720" w:footer="720" w:gutter="0"/>
          <w:cols w:num="2" w:space="720" w:equalWidth="0">
            <w:col w:w="878" w:space="7714"/>
            <w:col w:w="720"/>
          </w:cols>
          <w:noEndnote/>
        </w:sectPr>
      </w:pPr>
    </w:p>
    <w:p w:rsidR="000046AE" w:rsidRDefault="000046AE">
      <w:pPr>
        <w:spacing w:before="168" w:line="1" w:lineRule="exact"/>
        <w:rPr>
          <w:sz w:val="2"/>
          <w:szCs w:val="2"/>
        </w:rPr>
      </w:pPr>
    </w:p>
    <w:p w:rsidR="000046AE" w:rsidRDefault="000046AE">
      <w:pPr>
        <w:shd w:val="clear" w:color="auto" w:fill="FFFFFF"/>
        <w:spacing w:before="14"/>
        <w:sectPr w:rsidR="000046AE">
          <w:type w:val="continuous"/>
          <w:pgSz w:w="11909" w:h="16834"/>
          <w:pgMar w:top="1305" w:right="540" w:bottom="360" w:left="659" w:header="720" w:footer="720" w:gutter="0"/>
          <w:cols w:space="60"/>
          <w:noEndnote/>
        </w:sectPr>
      </w:pPr>
    </w:p>
    <w:p w:rsidR="000046AE" w:rsidRDefault="000046AE">
      <w:pPr>
        <w:framePr w:h="12826" w:hSpace="10080" w:wrap="notBeside" w:vAnchor="text" w:hAnchor="margin" w:x="1" w:y="1"/>
      </w:pPr>
      <w:r w:rsidRPr="00C87C1A">
        <w:rPr>
          <w:noProof/>
        </w:rPr>
        <w:pict>
          <v:shape id="Рисунок 9" o:spid="_x0000_i1033" type="#_x0000_t75" style="width:535.5pt;height:641.25pt;visibility:visible">
            <v:imagedata r:id="rId12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2826" w:hSpace="10080" w:wrap="notBeside" w:vAnchor="text" w:hAnchor="margin" w:x="1" w:y="1"/>
        <w:sectPr w:rsidR="000046AE">
          <w:type w:val="continuous"/>
          <w:pgSz w:w="11909" w:h="16834"/>
          <w:pgMar w:top="1305" w:right="540" w:bottom="360" w:left="659" w:header="720" w:footer="720" w:gutter="0"/>
          <w:cols w:space="720"/>
          <w:noEndnote/>
        </w:sectPr>
      </w:pPr>
    </w:p>
    <w:p w:rsidR="000046AE" w:rsidRDefault="000046AE">
      <w:pPr>
        <w:framePr w:h="13531" w:hSpace="10080" w:wrap="notBeside" w:vAnchor="text" w:hAnchor="margin" w:x="1" w:y="1"/>
      </w:pPr>
      <w:r w:rsidRPr="00C87C1A">
        <w:rPr>
          <w:noProof/>
        </w:rPr>
        <w:pict>
          <v:shape id="Рисунок 10" o:spid="_x0000_i1034" type="#_x0000_t75" style="width:528.75pt;height:676.5pt;visibility:visible">
            <v:imagedata r:id="rId13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531" w:hSpace="10080" w:wrap="notBeside" w:vAnchor="text" w:hAnchor="margin" w:x="1" w:y="1"/>
        <w:sectPr w:rsidR="000046AE">
          <w:pgSz w:w="11909" w:h="16834"/>
          <w:pgMar w:top="1440" w:right="692" w:bottom="720" w:left="643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115"/>
        <w:jc w:val="center"/>
      </w:pPr>
      <w:r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</w:rPr>
        <w:t>Леониду Сигизмундовичу ГУБЕРУ</w:t>
      </w:r>
    </w:p>
    <w:p w:rsidR="000046AE" w:rsidRDefault="000046AE">
      <w:pPr>
        <w:shd w:val="clear" w:color="auto" w:fill="FFFFFF"/>
        <w:ind w:left="53"/>
        <w:jc w:val="center"/>
      </w:pPr>
      <w:r>
        <w:rPr>
          <w:color w:val="000000"/>
          <w:spacing w:val="-7"/>
          <w:sz w:val="34"/>
          <w:szCs w:val="34"/>
        </w:rPr>
        <w:t>ДЖОН ГРЭЙ</w:t>
      </w:r>
    </w:p>
    <w:p w:rsidR="000046AE" w:rsidRDefault="000046AE">
      <w:pPr>
        <w:shd w:val="clear" w:color="auto" w:fill="FFFFFF"/>
        <w:ind w:left="101"/>
        <w:jc w:val="center"/>
      </w:pPr>
      <w:r>
        <w:rPr>
          <w:color w:val="000000"/>
          <w:spacing w:val="-5"/>
          <w:sz w:val="24"/>
          <w:szCs w:val="24"/>
        </w:rPr>
        <w:t>Фокстрот</w:t>
      </w:r>
    </w:p>
    <w:p w:rsidR="000046AE" w:rsidRDefault="000046AE">
      <w:pPr>
        <w:spacing w:before="331"/>
      </w:pPr>
      <w:r w:rsidRPr="00C87C1A">
        <w:rPr>
          <w:noProof/>
        </w:rPr>
        <w:pict>
          <v:shape id="Рисунок 11" o:spid="_x0000_i1035" type="#_x0000_t75" style="width:530.25pt;height:666pt;visibility:visible">
            <v:imagedata r:id="rId14" o:title=""/>
          </v:shape>
        </w:pict>
      </w:r>
    </w:p>
    <w:p w:rsidR="000046AE" w:rsidRDefault="000046AE">
      <w:pPr>
        <w:spacing w:before="331"/>
        <w:sectPr w:rsidR="000046AE">
          <w:pgSz w:w="11909" w:h="16834"/>
          <w:pgMar w:top="1114" w:right="567" w:bottom="360" w:left="739" w:header="720" w:footer="720" w:gutter="0"/>
          <w:cols w:space="60"/>
          <w:noEndnote/>
        </w:sectPr>
      </w:pPr>
    </w:p>
    <w:p w:rsidR="000046AE" w:rsidRDefault="000046AE">
      <w:pPr>
        <w:framePr w:h="13560" w:hSpace="10080" w:wrap="notBeside" w:vAnchor="text" w:hAnchor="margin" w:x="1" w:y="1"/>
      </w:pPr>
      <w:r w:rsidRPr="00C87C1A">
        <w:rPr>
          <w:noProof/>
        </w:rPr>
        <w:pict>
          <v:shape id="Рисунок 12" o:spid="_x0000_i1036" type="#_x0000_t75" style="width:522pt;height:678pt;visibility:visible">
            <v:imagedata r:id="rId15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560" w:hSpace="10080" w:wrap="notBeside" w:vAnchor="text" w:hAnchor="margin" w:x="1" w:y="1"/>
        <w:sectPr w:rsidR="000046AE">
          <w:pgSz w:w="11909" w:h="16834"/>
          <w:pgMar w:top="1440" w:right="778" w:bottom="720" w:left="691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right="163"/>
        <w:jc w:val="center"/>
      </w:pPr>
      <w:r>
        <w:rPr>
          <w:color w:val="000000"/>
          <w:spacing w:val="-10"/>
          <w:sz w:val="34"/>
          <w:szCs w:val="34"/>
        </w:rPr>
        <w:t>ЛУННАЯ РАПСОДИЯ</w:t>
      </w:r>
    </w:p>
    <w:p w:rsidR="000046AE" w:rsidRDefault="000046AE">
      <w:pPr>
        <w:shd w:val="clear" w:color="auto" w:fill="FFFFFF"/>
        <w:ind w:right="158"/>
        <w:jc w:val="center"/>
      </w:pPr>
      <w:r>
        <w:rPr>
          <w:color w:val="000000"/>
          <w:spacing w:val="-6"/>
          <w:sz w:val="24"/>
          <w:szCs w:val="24"/>
        </w:rPr>
        <w:t>Танго</w:t>
      </w:r>
    </w:p>
    <w:p w:rsidR="000046AE" w:rsidRDefault="000046AE">
      <w:pPr>
        <w:spacing w:before="264"/>
      </w:pPr>
      <w:r w:rsidRPr="00C87C1A">
        <w:rPr>
          <w:noProof/>
        </w:rPr>
        <w:pict>
          <v:shape id="Рисунок 13" o:spid="_x0000_i1037" type="#_x0000_t75" style="width:533.25pt;height:671.25pt;visibility:visible">
            <v:imagedata r:id="rId16" o:title=""/>
          </v:shape>
        </w:pict>
      </w:r>
    </w:p>
    <w:p w:rsidR="000046AE" w:rsidRDefault="000046AE">
      <w:pPr>
        <w:spacing w:before="264"/>
        <w:sectPr w:rsidR="000046AE">
          <w:pgSz w:w="11909" w:h="16834"/>
          <w:pgMar w:top="1241" w:right="360" w:bottom="360" w:left="888" w:header="720" w:footer="720" w:gutter="0"/>
          <w:cols w:space="60"/>
          <w:noEndnote/>
        </w:sectPr>
      </w:pPr>
    </w:p>
    <w:p w:rsidR="000046AE" w:rsidRDefault="000046AE">
      <w:pPr>
        <w:framePr w:h="13623" w:hSpace="10080" w:wrap="notBeside" w:vAnchor="text" w:hAnchor="margin" w:x="1" w:y="1"/>
      </w:pPr>
      <w:r w:rsidRPr="00C87C1A">
        <w:rPr>
          <w:noProof/>
        </w:rPr>
        <w:pict>
          <v:shape id="Рисунок 14" o:spid="_x0000_i1038" type="#_x0000_t75" style="width:538.5pt;height:681pt;visibility:visible">
            <v:imagedata r:id="rId17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623" w:hSpace="10080" w:wrap="notBeside" w:vAnchor="text" w:hAnchor="margin" w:x="1" w:y="1"/>
        <w:sectPr w:rsidR="000046AE">
          <w:pgSz w:w="11909" w:h="16834"/>
          <w:pgMar w:top="1440" w:right="535" w:bottom="360" w:left="603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197"/>
        <w:jc w:val="center"/>
      </w:pPr>
      <w:r>
        <w:rPr>
          <w:color w:val="000000"/>
          <w:spacing w:val="-10"/>
          <w:sz w:val="34"/>
          <w:szCs w:val="34"/>
        </w:rPr>
        <w:t>ФОКСТРОТ</w:t>
      </w:r>
    </w:p>
    <w:p w:rsidR="000046AE" w:rsidRDefault="000046AE">
      <w:pPr>
        <w:spacing w:before="470"/>
      </w:pPr>
      <w:r w:rsidRPr="00C87C1A">
        <w:rPr>
          <w:noProof/>
        </w:rPr>
        <w:pict>
          <v:shape id="Рисунок 15" o:spid="_x0000_i1039" type="#_x0000_t75" style="width:534.75pt;height:670.5pt;visibility:visible">
            <v:imagedata r:id="rId18" o:title=""/>
          </v:shape>
        </w:pict>
      </w:r>
    </w:p>
    <w:p w:rsidR="000046AE" w:rsidRDefault="000046AE">
      <w:pPr>
        <w:spacing w:before="470"/>
        <w:sectPr w:rsidR="000046AE">
          <w:pgSz w:w="11909" w:h="16834"/>
          <w:pgMar w:top="1279" w:right="452" w:bottom="360" w:left="763" w:header="720" w:footer="720" w:gutter="0"/>
          <w:cols w:space="60"/>
          <w:noEndnote/>
        </w:sectPr>
      </w:pPr>
    </w:p>
    <w:p w:rsidR="000046AE" w:rsidRDefault="000046AE">
      <w:pPr>
        <w:framePr w:h="13517" w:hSpace="10080" w:wrap="notBeside" w:vAnchor="text" w:hAnchor="margin" w:x="1" w:y="1"/>
      </w:pPr>
      <w:r w:rsidRPr="00C87C1A">
        <w:rPr>
          <w:noProof/>
        </w:rPr>
        <w:pict>
          <v:shape id="Рисунок 16" o:spid="_x0000_i1040" type="#_x0000_t75" style="width:538.5pt;height:675.75pt;visibility:visible">
            <v:imagedata r:id="rId19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517" w:hSpace="10080" w:wrap="notBeside" w:vAnchor="text" w:hAnchor="margin" w:x="1" w:y="1"/>
        <w:sectPr w:rsidR="000046AE">
          <w:pgSz w:w="11909" w:h="16834"/>
          <w:pgMar w:top="1440" w:right="766" w:bottom="720" w:left="372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5"/>
        <w:jc w:val="center"/>
      </w:pPr>
      <w:r>
        <w:rPr>
          <w:color w:val="000000"/>
          <w:spacing w:val="-9"/>
          <w:sz w:val="34"/>
          <w:szCs w:val="34"/>
        </w:rPr>
        <w:t>О, МОЙ МАЛЬЧИК</w:t>
      </w:r>
    </w:p>
    <w:p w:rsidR="000046AE" w:rsidRDefault="000046AE">
      <w:pPr>
        <w:shd w:val="clear" w:color="auto" w:fill="FFFFFF"/>
        <w:jc w:val="center"/>
      </w:pPr>
      <w:r>
        <w:rPr>
          <w:color w:val="000000"/>
          <w:spacing w:val="-5"/>
          <w:sz w:val="24"/>
          <w:szCs w:val="24"/>
        </w:rPr>
        <w:t>Фокстрот</w:t>
      </w:r>
    </w:p>
    <w:p w:rsidR="000046AE" w:rsidRDefault="000046AE">
      <w:pPr>
        <w:spacing w:before="312"/>
      </w:pPr>
      <w:r w:rsidRPr="00C87C1A">
        <w:rPr>
          <w:noProof/>
        </w:rPr>
        <w:pict>
          <v:shape id="Рисунок 17" o:spid="_x0000_i1041" type="#_x0000_t75" style="width:531pt;height:653.25pt;visibility:visible">
            <v:imagedata r:id="rId20" o:title=""/>
          </v:shape>
        </w:pict>
      </w:r>
    </w:p>
    <w:p w:rsidR="000046AE" w:rsidRDefault="000046AE">
      <w:pPr>
        <w:spacing w:before="312"/>
        <w:sectPr w:rsidR="000046AE">
          <w:pgSz w:w="11909" w:h="16834"/>
          <w:pgMar w:top="1395" w:right="416" w:bottom="360" w:left="875" w:header="720" w:footer="720" w:gutter="0"/>
          <w:cols w:space="60"/>
          <w:noEndnote/>
        </w:sectPr>
      </w:pPr>
    </w:p>
    <w:p w:rsidR="000046AE" w:rsidRDefault="000046AE">
      <w:pPr>
        <w:framePr w:h="13781" w:hSpace="10080" w:wrap="notBeside" w:vAnchor="text" w:hAnchor="margin" w:x="1" w:y="1"/>
      </w:pPr>
      <w:r w:rsidRPr="00C87C1A">
        <w:rPr>
          <w:noProof/>
        </w:rPr>
        <w:pict>
          <v:shape id="Рисунок 18" o:spid="_x0000_i1042" type="#_x0000_t75" style="width:525pt;height:689.25pt;visibility:visible">
            <v:imagedata r:id="rId21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781" w:hSpace="10080" w:wrap="notBeside" w:vAnchor="text" w:hAnchor="margin" w:x="1" w:y="1"/>
        <w:sectPr w:rsidR="000046AE">
          <w:pgSz w:w="11909" w:h="16834"/>
          <w:pgMar w:top="1440" w:right="768" w:bottom="360" w:left="643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154"/>
        <w:jc w:val="center"/>
      </w:pPr>
      <w:r>
        <w:rPr>
          <w:color w:val="000000"/>
          <w:spacing w:val="3"/>
          <w:sz w:val="32"/>
          <w:szCs w:val="32"/>
        </w:rPr>
        <w:t>ШУМИТ НОЧНОЙ МАРСЕЛЬ</w:t>
      </w:r>
    </w:p>
    <w:p w:rsidR="000046AE" w:rsidRDefault="000046AE">
      <w:pPr>
        <w:shd w:val="clear" w:color="auto" w:fill="FFFFFF"/>
        <w:ind w:left="149"/>
        <w:jc w:val="center"/>
      </w:pPr>
      <w:r>
        <w:rPr>
          <w:color w:val="000000"/>
          <w:spacing w:val="-5"/>
          <w:sz w:val="24"/>
          <w:szCs w:val="24"/>
        </w:rPr>
        <w:t>Фокстрот</w:t>
      </w:r>
    </w:p>
    <w:p w:rsidR="000046AE" w:rsidRDefault="000046AE">
      <w:pPr>
        <w:spacing w:before="360"/>
      </w:pPr>
      <w:r w:rsidRPr="00C87C1A">
        <w:rPr>
          <w:noProof/>
        </w:rPr>
        <w:pict>
          <v:shape id="Рисунок 19" o:spid="_x0000_i1043" type="#_x0000_t75" style="width:531pt;height:672.75pt;visibility:visible">
            <v:imagedata r:id="rId22" o:title=""/>
          </v:shape>
        </w:pict>
      </w:r>
    </w:p>
    <w:p w:rsidR="000046AE" w:rsidRDefault="000046AE">
      <w:pPr>
        <w:spacing w:before="360"/>
        <w:sectPr w:rsidR="000046AE">
          <w:pgSz w:w="11909" w:h="16834"/>
          <w:pgMar w:top="1188" w:right="481" w:bottom="360" w:left="811" w:header="720" w:footer="720" w:gutter="0"/>
          <w:cols w:space="60"/>
          <w:noEndnote/>
        </w:sectPr>
      </w:pPr>
    </w:p>
    <w:p w:rsidR="000046AE" w:rsidRDefault="000046AE">
      <w:pPr>
        <w:shd w:val="clear" w:color="auto" w:fill="FFFFFF"/>
        <w:ind w:right="19"/>
        <w:jc w:val="center"/>
      </w:pPr>
      <w:r>
        <w:rPr>
          <w:color w:val="000000"/>
          <w:spacing w:val="-11"/>
          <w:sz w:val="34"/>
          <w:szCs w:val="34"/>
        </w:rPr>
        <w:t>ЛЮБИМЫЙ МОЙ</w:t>
      </w:r>
    </w:p>
    <w:p w:rsidR="000046AE" w:rsidRDefault="000046AE">
      <w:pPr>
        <w:spacing w:before="389"/>
      </w:pPr>
      <w:r w:rsidRPr="00C87C1A">
        <w:rPr>
          <w:noProof/>
        </w:rPr>
        <w:pict>
          <v:shape id="Рисунок 20" o:spid="_x0000_i1044" type="#_x0000_t75" style="width:526.5pt;height:681pt;visibility:visible">
            <v:imagedata r:id="rId23" o:title=""/>
          </v:shape>
        </w:pict>
      </w:r>
    </w:p>
    <w:p w:rsidR="000046AE" w:rsidRDefault="000046AE">
      <w:pPr>
        <w:spacing w:before="389"/>
        <w:sectPr w:rsidR="000046AE">
          <w:pgSz w:w="11909" w:h="16834"/>
          <w:pgMar w:top="1217" w:right="761" w:bottom="360" w:left="616" w:header="720" w:footer="720" w:gutter="0"/>
          <w:cols w:space="60"/>
          <w:noEndnote/>
        </w:sectPr>
      </w:pPr>
    </w:p>
    <w:p w:rsidR="000046AE" w:rsidRDefault="000046AE">
      <w:pPr>
        <w:shd w:val="clear" w:color="auto" w:fill="FFFFFF"/>
        <w:ind w:left="67"/>
        <w:jc w:val="center"/>
      </w:pPr>
      <w:r>
        <w:rPr>
          <w:rFonts w:ascii="Times New Roman" w:hAnsi="Times New Roman" w:cs="Times New Roman"/>
          <w:i/>
          <w:iCs/>
          <w:color w:val="000000"/>
          <w:spacing w:val="4"/>
          <w:sz w:val="26"/>
          <w:szCs w:val="26"/>
        </w:rPr>
        <w:t>Липе Юрьевне БРИК</w:t>
      </w:r>
    </w:p>
    <w:p w:rsidR="000046AE" w:rsidRDefault="000046AE">
      <w:pPr>
        <w:shd w:val="clear" w:color="auto" w:fill="FFFFFF"/>
        <w:spacing w:before="5"/>
        <w:ind w:left="48"/>
        <w:jc w:val="center"/>
      </w:pPr>
      <w:r>
        <w:rPr>
          <w:color w:val="000000"/>
          <w:spacing w:val="-11"/>
          <w:sz w:val="34"/>
          <w:szCs w:val="34"/>
        </w:rPr>
        <w:t>СПРИНТ ШИММИ</w:t>
      </w:r>
    </w:p>
    <w:p w:rsidR="000046AE" w:rsidRDefault="000046AE">
      <w:pPr>
        <w:spacing w:before="230"/>
      </w:pPr>
      <w:r w:rsidRPr="00C87C1A">
        <w:rPr>
          <w:noProof/>
        </w:rPr>
        <w:pict>
          <v:shape id="Рисунок 21" o:spid="_x0000_i1045" type="#_x0000_t75" style="width:534pt;height:678pt;visibility:visible">
            <v:imagedata r:id="rId24" o:title=""/>
          </v:shape>
        </w:pict>
      </w:r>
    </w:p>
    <w:p w:rsidR="000046AE" w:rsidRDefault="000046AE">
      <w:pPr>
        <w:spacing w:before="230"/>
        <w:sectPr w:rsidR="000046AE">
          <w:pgSz w:w="11909" w:h="16834"/>
          <w:pgMar w:top="1071" w:right="644" w:bottom="360" w:left="585" w:header="720" w:footer="720" w:gutter="0"/>
          <w:cols w:space="60"/>
          <w:noEndnote/>
        </w:sectPr>
      </w:pPr>
    </w:p>
    <w:p w:rsidR="000046AE" w:rsidRDefault="000046AE">
      <w:pPr>
        <w:framePr w:h="13574" w:hSpace="10080" w:wrap="notBeside" w:vAnchor="text" w:hAnchor="margin" w:x="1" w:y="1"/>
      </w:pPr>
      <w:r w:rsidRPr="00C87C1A">
        <w:rPr>
          <w:noProof/>
        </w:rPr>
        <w:pict>
          <v:shape id="Рисунок 22" o:spid="_x0000_i1046" type="#_x0000_t75" style="width:534pt;height:678.75pt;visibility:visible">
            <v:imagedata r:id="rId25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574" w:hSpace="10080" w:wrap="notBeside" w:vAnchor="text" w:hAnchor="margin" w:x="1" w:y="1"/>
        <w:sectPr w:rsidR="000046AE">
          <w:pgSz w:w="11909" w:h="16834"/>
          <w:pgMar w:top="1440" w:right="852" w:bottom="720" w:left="377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48"/>
        <w:jc w:val="center"/>
      </w:pPr>
      <w:r>
        <w:rPr>
          <w:noProof/>
        </w:rPr>
        <w:pict>
          <v:line id="_x0000_s1026" style="position:absolute;left:0;text-align:left;z-index:251658240;mso-position-horizontal-relative:margin" from="541.45pt,567.6pt" to="541.45pt,624.7pt" o:allowincell="f" strokeweight=".95pt">
            <w10:wrap anchorx="margin"/>
          </v:line>
        </w:pict>
      </w:r>
      <w:r>
        <w:rPr>
          <w:color w:val="000000"/>
          <w:spacing w:val="-9"/>
          <w:sz w:val="34"/>
          <w:szCs w:val="34"/>
        </w:rPr>
        <w:t>СЕРДИТЬСЯ НЕ НАДО</w:t>
      </w:r>
    </w:p>
    <w:p w:rsidR="000046AE" w:rsidRDefault="000046AE">
      <w:pPr>
        <w:shd w:val="clear" w:color="auto" w:fill="FFFFFF"/>
        <w:ind w:left="38"/>
        <w:jc w:val="center"/>
      </w:pPr>
      <w:r>
        <w:rPr>
          <w:rFonts w:ascii="Times New Roman" w:hAnsi="Times New Roman" w:cs="Times New Roman"/>
          <w:color w:val="000000"/>
          <w:spacing w:val="-9"/>
          <w:sz w:val="26"/>
          <w:szCs w:val="26"/>
        </w:rPr>
        <w:t>Танго</w:t>
      </w:r>
    </w:p>
    <w:p w:rsidR="000046AE" w:rsidRDefault="000046AE">
      <w:pPr>
        <w:spacing w:before="216"/>
      </w:pPr>
      <w:r w:rsidRPr="00C87C1A">
        <w:rPr>
          <w:noProof/>
        </w:rPr>
        <w:pict>
          <v:shape id="Рисунок 23" o:spid="_x0000_i1047" type="#_x0000_t75" style="width:533.25pt;height:675pt;visibility:visible">
            <v:imagedata r:id="rId26" o:title=""/>
          </v:shape>
        </w:pict>
      </w:r>
    </w:p>
    <w:p w:rsidR="000046AE" w:rsidRDefault="000046AE">
      <w:pPr>
        <w:spacing w:before="216"/>
        <w:sectPr w:rsidR="000046AE">
          <w:pgSz w:w="11909" w:h="16834"/>
          <w:pgMar w:top="1224" w:right="502" w:bottom="360" w:left="742" w:header="720" w:footer="720" w:gutter="0"/>
          <w:cols w:space="60"/>
          <w:noEndnote/>
        </w:sectPr>
      </w:pPr>
    </w:p>
    <w:p w:rsidR="000046AE" w:rsidRDefault="000046AE">
      <w:pPr>
        <w:framePr w:h="13877" w:hSpace="10080" w:wrap="notBeside" w:vAnchor="text" w:hAnchor="margin" w:x="1" w:y="1"/>
      </w:pPr>
      <w:r w:rsidRPr="00C87C1A">
        <w:rPr>
          <w:noProof/>
        </w:rPr>
        <w:pict>
          <v:shape id="Рисунок 24" o:spid="_x0000_i1048" type="#_x0000_t75" style="width:537.75pt;height:687pt;visibility:visible">
            <v:imagedata r:id="rId27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877" w:hSpace="10080" w:wrap="notBeside" w:vAnchor="text" w:hAnchor="margin" w:x="1" w:y="1"/>
        <w:sectPr w:rsidR="000046AE">
          <w:pgSz w:w="11909" w:h="16834"/>
          <w:pgMar w:top="1440" w:right="550" w:bottom="360" w:left="497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139"/>
        <w:jc w:val="center"/>
      </w:pPr>
      <w:r>
        <w:rPr>
          <w:b/>
          <w:bCs/>
          <w:color w:val="000000"/>
          <w:spacing w:val="-5"/>
          <w:sz w:val="32"/>
          <w:szCs w:val="32"/>
        </w:rPr>
        <w:t>О, БУДЬТЕ ДОБРЫ!</w:t>
      </w:r>
    </w:p>
    <w:p w:rsidR="000046AE" w:rsidRDefault="000046AE">
      <w:pPr>
        <w:shd w:val="clear" w:color="auto" w:fill="FFFFFF"/>
        <w:ind w:left="168"/>
        <w:jc w:val="center"/>
      </w:pPr>
      <w:r>
        <w:rPr>
          <w:color w:val="000000"/>
          <w:spacing w:val="-5"/>
          <w:sz w:val="24"/>
          <w:szCs w:val="24"/>
        </w:rPr>
        <w:t>Фокстрот</w:t>
      </w:r>
    </w:p>
    <w:p w:rsidR="000046AE" w:rsidRDefault="000046AE">
      <w:pPr>
        <w:spacing w:before="163"/>
      </w:pPr>
      <w:r w:rsidRPr="00C87C1A">
        <w:rPr>
          <w:noProof/>
        </w:rPr>
        <w:pict>
          <v:shape id="Рисунок 25" o:spid="_x0000_i1049" type="#_x0000_t75" style="width:537pt;height:664.5pt;visibility:visible">
            <v:imagedata r:id="rId28" o:title=""/>
          </v:shape>
        </w:pict>
      </w:r>
    </w:p>
    <w:p w:rsidR="000046AE" w:rsidRDefault="000046AE">
      <w:pPr>
        <w:spacing w:before="163"/>
        <w:sectPr w:rsidR="000046AE">
          <w:pgSz w:w="11909" w:h="16834"/>
          <w:pgMar w:top="1366" w:right="360" w:bottom="360" w:left="811" w:header="720" w:footer="720" w:gutter="0"/>
          <w:cols w:space="60"/>
          <w:noEndnote/>
        </w:sectPr>
      </w:pPr>
    </w:p>
    <w:p w:rsidR="000046AE" w:rsidRDefault="000046AE">
      <w:pPr>
        <w:framePr w:h="13532" w:hSpace="10080" w:wrap="notBeside" w:vAnchor="text" w:hAnchor="margin" w:x="1" w:y="1"/>
      </w:pPr>
      <w:r w:rsidRPr="00C87C1A">
        <w:rPr>
          <w:noProof/>
        </w:rPr>
        <w:pict>
          <v:shape id="Рисунок 26" o:spid="_x0000_i1050" type="#_x0000_t75" style="width:528pt;height:676.5pt;visibility:visible">
            <v:imagedata r:id="rId29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532" w:hSpace="10080" w:wrap="notBeside" w:vAnchor="text" w:hAnchor="margin" w:x="1" w:y="1"/>
        <w:sectPr w:rsidR="000046AE">
          <w:pgSz w:w="11909" w:h="16834"/>
          <w:pgMar w:top="1440" w:right="769" w:bottom="720" w:left="580" w:header="720" w:footer="720" w:gutter="0"/>
          <w:cols w:space="720"/>
          <w:noEndnote/>
        </w:sectPr>
      </w:pPr>
    </w:p>
    <w:p w:rsidR="000046AE" w:rsidRDefault="000046AE">
      <w:pPr>
        <w:framePr w:h="749" w:hSpace="10080" w:wrap="notBeside" w:vAnchor="text" w:hAnchor="margin" w:x="4393" w:y="1"/>
      </w:pPr>
      <w:r w:rsidRPr="00C87C1A">
        <w:rPr>
          <w:noProof/>
        </w:rPr>
        <w:pict>
          <v:shape id="Рисунок 27" o:spid="_x0000_i1051" type="#_x0000_t75" style="width:105pt;height:37.5pt;visibility:visible">
            <v:imagedata r:id="rId30" o:title=""/>
          </v:shape>
        </w:pict>
      </w:r>
    </w:p>
    <w:p w:rsidR="000046AE" w:rsidRDefault="000046AE">
      <w:pPr>
        <w:framePr w:h="13636" w:hSpace="10080" w:wrap="notBeside" w:vAnchor="text" w:hAnchor="margin" w:x="1" w:y="932"/>
      </w:pPr>
      <w:r w:rsidRPr="00C87C1A">
        <w:rPr>
          <w:noProof/>
        </w:rPr>
        <w:pict>
          <v:shape id="Рисунок 28" o:spid="_x0000_i1052" type="#_x0000_t75" style="width:533.25pt;height:675pt;visibility:visible">
            <v:imagedata r:id="rId31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636" w:hSpace="10080" w:wrap="notBeside" w:vAnchor="text" w:hAnchor="margin" w:x="1" w:y="932"/>
        <w:sectPr w:rsidR="000046AE">
          <w:pgSz w:w="11909" w:h="16834"/>
          <w:pgMar w:top="1133" w:right="589" w:bottom="360" w:left="655" w:header="720" w:footer="720" w:gutter="0"/>
          <w:cols w:space="720"/>
          <w:noEndnote/>
        </w:sectPr>
      </w:pPr>
    </w:p>
    <w:p w:rsidR="000046AE" w:rsidRDefault="000046AE">
      <w:pPr>
        <w:framePr w:h="13815" w:hSpace="10080" w:wrap="notBeside" w:vAnchor="text" w:hAnchor="margin" w:x="1" w:y="1"/>
      </w:pPr>
      <w:r w:rsidRPr="00C87C1A">
        <w:rPr>
          <w:noProof/>
        </w:rPr>
        <w:pict>
          <v:shape id="Рисунок 29" o:spid="_x0000_i1053" type="#_x0000_t75" style="width:530.25pt;height:690.75pt;visibility:visible">
            <v:imagedata r:id="rId32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815" w:hSpace="10080" w:wrap="notBeside" w:vAnchor="text" w:hAnchor="margin" w:x="1" w:y="1"/>
        <w:sectPr w:rsidR="000046AE">
          <w:pgSz w:w="11909" w:h="16834"/>
          <w:pgMar w:top="1440" w:right="610" w:bottom="360" w:left="695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right="5"/>
        <w:jc w:val="center"/>
      </w:pPr>
      <w:r>
        <w:rPr>
          <w:color w:val="000000"/>
          <w:spacing w:val="-9"/>
          <w:sz w:val="34"/>
          <w:szCs w:val="34"/>
        </w:rPr>
        <w:t>СПИ, МОЁ СЕРДЦЕ</w:t>
      </w:r>
    </w:p>
    <w:p w:rsidR="000046AE" w:rsidRDefault="000046AE">
      <w:pPr>
        <w:shd w:val="clear" w:color="auto" w:fill="FFFFFF"/>
        <w:ind w:right="10"/>
        <w:jc w:val="center"/>
      </w:pPr>
      <w:r>
        <w:rPr>
          <w:color w:val="000000"/>
          <w:spacing w:val="-6"/>
          <w:sz w:val="24"/>
          <w:szCs w:val="24"/>
        </w:rPr>
        <w:t>Танго</w:t>
      </w:r>
    </w:p>
    <w:p w:rsidR="000046AE" w:rsidRDefault="000046AE">
      <w:pPr>
        <w:spacing w:before="19"/>
      </w:pPr>
      <w:r w:rsidRPr="00C87C1A">
        <w:rPr>
          <w:noProof/>
        </w:rPr>
        <w:pict>
          <v:shape id="Рисунок 30" o:spid="_x0000_i1054" type="#_x0000_t75" style="width:529.5pt;height:663.75pt;visibility:visible">
            <v:imagedata r:id="rId33" o:title=""/>
          </v:shape>
        </w:pict>
      </w:r>
    </w:p>
    <w:p w:rsidR="000046AE" w:rsidRDefault="000046AE">
      <w:pPr>
        <w:spacing w:before="19"/>
        <w:sectPr w:rsidR="000046AE">
          <w:pgSz w:w="11909" w:h="16834"/>
          <w:pgMar w:top="1375" w:right="598" w:bottom="360" w:left="722" w:header="720" w:footer="720" w:gutter="0"/>
          <w:cols w:space="60"/>
          <w:noEndnote/>
        </w:sectPr>
      </w:pPr>
    </w:p>
    <w:p w:rsidR="000046AE" w:rsidRDefault="000046AE">
      <w:pPr>
        <w:framePr w:h="13800" w:hSpace="10080" w:wrap="notBeside" w:vAnchor="text" w:hAnchor="margin" w:x="1" w:y="1"/>
      </w:pPr>
      <w:r w:rsidRPr="00C87C1A">
        <w:rPr>
          <w:noProof/>
        </w:rPr>
        <w:pict>
          <v:shape id="Рисунок 31" o:spid="_x0000_i1055" type="#_x0000_t75" style="width:520.5pt;height:690pt;visibility:visible">
            <v:imagedata r:id="rId34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800" w:hSpace="10080" w:wrap="notBeside" w:vAnchor="text" w:hAnchor="margin" w:x="1" w:y="1"/>
        <w:sectPr w:rsidR="000046AE">
          <w:pgSz w:w="11909" w:h="16834"/>
          <w:pgMar w:top="1440" w:right="922" w:bottom="360" w:left="470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82"/>
        <w:jc w:val="center"/>
      </w:pPr>
      <w:r>
        <w:rPr>
          <w:color w:val="000000"/>
          <w:spacing w:val="-10"/>
          <w:sz w:val="34"/>
          <w:szCs w:val="34"/>
        </w:rPr>
        <w:t>ГРЯНЬ, ОРКЕСТР!</w:t>
      </w:r>
    </w:p>
    <w:p w:rsidR="000046AE" w:rsidRDefault="000046AE">
      <w:pPr>
        <w:shd w:val="clear" w:color="auto" w:fill="FFFFFF"/>
        <w:ind w:left="86"/>
        <w:jc w:val="center"/>
      </w:pPr>
      <w:r>
        <w:rPr>
          <w:color w:val="000000"/>
          <w:spacing w:val="-5"/>
          <w:sz w:val="24"/>
          <w:szCs w:val="24"/>
        </w:rPr>
        <w:t>Фокстрот</w:t>
      </w:r>
    </w:p>
    <w:p w:rsidR="000046AE" w:rsidRDefault="000046AE">
      <w:pPr>
        <w:spacing w:before="389"/>
      </w:pPr>
      <w:r w:rsidRPr="00C87C1A">
        <w:rPr>
          <w:noProof/>
        </w:rPr>
        <w:pict>
          <v:shape id="Рисунок 32" o:spid="_x0000_i1056" type="#_x0000_t75" style="width:527.25pt;height:653.25pt;visibility:visible">
            <v:imagedata r:id="rId35" o:title=""/>
          </v:shape>
        </w:pict>
      </w:r>
    </w:p>
    <w:p w:rsidR="000046AE" w:rsidRDefault="000046AE">
      <w:pPr>
        <w:spacing w:before="389"/>
        <w:sectPr w:rsidR="000046AE">
          <w:pgSz w:w="11909" w:h="16834"/>
          <w:pgMar w:top="1358" w:right="692" w:bottom="360" w:left="672" w:header="720" w:footer="720" w:gutter="0"/>
          <w:cols w:space="60"/>
          <w:noEndnote/>
        </w:sectPr>
      </w:pPr>
    </w:p>
    <w:p w:rsidR="000046AE" w:rsidRDefault="000046AE">
      <w:pPr>
        <w:framePr w:h="13368" w:hSpace="10080" w:wrap="notBeside" w:vAnchor="text" w:hAnchor="margin" w:x="1" w:y="1"/>
      </w:pPr>
      <w:r w:rsidRPr="00C87C1A">
        <w:rPr>
          <w:noProof/>
        </w:rPr>
        <w:pict>
          <v:shape id="Рисунок 33" o:spid="_x0000_i1057" type="#_x0000_t75" style="width:530.25pt;height:669pt;visibility:visible">
            <v:imagedata r:id="rId36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368" w:hSpace="10080" w:wrap="notBeside" w:vAnchor="text" w:hAnchor="margin" w:x="1" w:y="1"/>
        <w:sectPr w:rsidR="000046AE">
          <w:pgSz w:w="11909" w:h="16834"/>
          <w:pgMar w:top="1440" w:right="1011" w:bottom="720" w:left="295" w:header="720" w:footer="720" w:gutter="0"/>
          <w:cols w:space="720"/>
          <w:noEndnote/>
        </w:sectPr>
      </w:pPr>
    </w:p>
    <w:p w:rsidR="000046AE" w:rsidRDefault="000046AE">
      <w:pPr>
        <w:shd w:val="clear" w:color="auto" w:fill="FFFFFF"/>
        <w:ind w:left="82"/>
        <w:jc w:val="center"/>
      </w:pPr>
      <w:r>
        <w:rPr>
          <w:color w:val="000000"/>
          <w:spacing w:val="-8"/>
          <w:sz w:val="34"/>
          <w:szCs w:val="34"/>
        </w:rPr>
        <w:t>О, ЭТИ ЧЁРНЫЕ ГЛАЗА</w:t>
      </w:r>
    </w:p>
    <w:p w:rsidR="000046AE" w:rsidRDefault="000046AE">
      <w:pPr>
        <w:shd w:val="clear" w:color="auto" w:fill="FFFFFF"/>
        <w:ind w:left="62"/>
        <w:jc w:val="center"/>
      </w:pPr>
      <w:r>
        <w:rPr>
          <w:color w:val="000000"/>
          <w:spacing w:val="-7"/>
          <w:sz w:val="24"/>
          <w:szCs w:val="24"/>
        </w:rPr>
        <w:t>Танго</w:t>
      </w:r>
    </w:p>
    <w:p w:rsidR="000046AE" w:rsidRDefault="000046AE">
      <w:pPr>
        <w:spacing w:before="341"/>
      </w:pPr>
      <w:r w:rsidRPr="00C87C1A">
        <w:rPr>
          <w:noProof/>
        </w:rPr>
        <w:pict>
          <v:shape id="Рисунок 34" o:spid="_x0000_i1058" type="#_x0000_t75" style="width:532.5pt;height:655.5pt;visibility:visible">
            <v:imagedata r:id="rId37" o:title=""/>
          </v:shape>
        </w:pict>
      </w:r>
    </w:p>
    <w:p w:rsidR="000046AE" w:rsidRDefault="000046AE">
      <w:pPr>
        <w:spacing w:before="341"/>
        <w:sectPr w:rsidR="000046AE">
          <w:pgSz w:w="11909" w:h="16834"/>
          <w:pgMar w:top="1358" w:right="379" w:bottom="360" w:left="884" w:header="720" w:footer="720" w:gutter="0"/>
          <w:cols w:space="60"/>
          <w:noEndnote/>
        </w:sectPr>
      </w:pPr>
    </w:p>
    <w:p w:rsidR="000046AE" w:rsidRDefault="000046AE">
      <w:pPr>
        <w:framePr w:h="13814" w:hSpace="10080" w:wrap="notBeside" w:vAnchor="text" w:hAnchor="margin" w:x="1" w:y="1"/>
      </w:pPr>
      <w:r w:rsidRPr="00C87C1A">
        <w:rPr>
          <w:noProof/>
        </w:rPr>
        <w:pict>
          <v:shape id="Рисунок 35" o:spid="_x0000_i1059" type="#_x0000_t75" style="width:528pt;height:690.75pt;visibility:visible">
            <v:imagedata r:id="rId38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814" w:hSpace="10080" w:wrap="notBeside" w:vAnchor="text" w:hAnchor="margin" w:x="1" w:y="1"/>
        <w:sectPr w:rsidR="000046AE">
          <w:pgSz w:w="11909" w:h="16834"/>
          <w:pgMar w:top="1440" w:right="756" w:bottom="360" w:left="592" w:header="720" w:footer="720" w:gutter="0"/>
          <w:cols w:space="720"/>
          <w:noEndnote/>
        </w:sectPr>
      </w:pPr>
    </w:p>
    <w:p w:rsidR="000046AE" w:rsidRDefault="000046AE">
      <w:pPr>
        <w:framePr w:h="735" w:hSpace="10080" w:wrap="notBeside" w:vAnchor="text" w:hAnchor="margin" w:x="4710" w:y="1"/>
      </w:pPr>
      <w:r w:rsidRPr="00C87C1A">
        <w:rPr>
          <w:noProof/>
        </w:rPr>
        <w:pict>
          <v:shape id="Рисунок 36" o:spid="_x0000_i1060" type="#_x0000_t75" style="width:75pt;height:36.75pt;visibility:visible">
            <v:imagedata r:id="rId39" o:title=""/>
          </v:shape>
        </w:pict>
      </w:r>
    </w:p>
    <w:p w:rsidR="000046AE" w:rsidRDefault="000046AE">
      <w:pPr>
        <w:framePr w:h="13473" w:hSpace="10080" w:wrap="notBeside" w:vAnchor="text" w:hAnchor="margin" w:x="1" w:y="975"/>
      </w:pPr>
      <w:r w:rsidRPr="00C87C1A">
        <w:rPr>
          <w:noProof/>
        </w:rPr>
        <w:pict>
          <v:shape id="Рисунок 37" o:spid="_x0000_i1061" type="#_x0000_t75" style="width:529.5pt;height:674.25pt;visibility:visible">
            <v:imagedata r:id="rId40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473" w:hSpace="10080" w:wrap="notBeside" w:vAnchor="text" w:hAnchor="margin" w:x="1" w:y="975"/>
        <w:sectPr w:rsidR="000046AE">
          <w:pgSz w:w="11909" w:h="16834"/>
          <w:pgMar w:top="1192" w:right="612" w:bottom="360" w:left="708" w:header="720" w:footer="720" w:gutter="0"/>
          <w:cols w:space="720"/>
          <w:noEndnote/>
        </w:sectPr>
      </w:pPr>
    </w:p>
    <w:p w:rsidR="000046AE" w:rsidRDefault="000046AE">
      <w:pPr>
        <w:framePr w:h="13695" w:hSpace="10080" w:wrap="notBeside" w:vAnchor="text" w:hAnchor="margin" w:x="1" w:y="1"/>
      </w:pPr>
      <w:r w:rsidRPr="00C87C1A">
        <w:rPr>
          <w:noProof/>
        </w:rPr>
        <w:pict>
          <v:shape id="Рисунок 38" o:spid="_x0000_i1062" type="#_x0000_t75" style="width:525.75pt;height:684.75pt;visibility:visible">
            <v:imagedata r:id="rId41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695" w:hSpace="10080" w:wrap="notBeside" w:vAnchor="text" w:hAnchor="margin" w:x="1" w:y="1"/>
        <w:sectPr w:rsidR="000046AE">
          <w:pgSz w:w="11909" w:h="16834"/>
          <w:pgMar w:top="1440" w:right="624" w:bottom="360" w:left="772" w:header="720" w:footer="720" w:gutter="0"/>
          <w:cols w:space="720"/>
          <w:noEndnote/>
        </w:sectPr>
      </w:pPr>
    </w:p>
    <w:p w:rsidR="000046AE" w:rsidRDefault="000046AE">
      <w:pPr>
        <w:framePr w:h="523" w:hSpace="10080" w:wrap="notBeside" w:vAnchor="text" w:hAnchor="margin" w:x="4575" w:y="1"/>
      </w:pPr>
      <w:r w:rsidRPr="00C87C1A">
        <w:rPr>
          <w:noProof/>
        </w:rPr>
        <w:pict>
          <v:shape id="Рисунок 39" o:spid="_x0000_i1063" type="#_x0000_t75" style="width:75.75pt;height:26.25pt;visibility:visible">
            <v:imagedata r:id="rId42" o:title=""/>
          </v:shape>
        </w:pict>
      </w:r>
    </w:p>
    <w:p w:rsidR="000046AE" w:rsidRDefault="000046AE">
      <w:pPr>
        <w:framePr w:h="13531" w:hSpace="10080" w:wrap="notBeside" w:vAnchor="text" w:hAnchor="margin" w:x="1" w:y="927"/>
      </w:pPr>
      <w:r w:rsidRPr="00C87C1A">
        <w:rPr>
          <w:noProof/>
        </w:rPr>
        <w:pict>
          <v:shape id="Рисунок 40" o:spid="_x0000_i1064" type="#_x0000_t75" style="width:528pt;height:676.5pt;visibility:visible">
            <v:imagedata r:id="rId43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531" w:hSpace="10080" w:wrap="notBeside" w:vAnchor="text" w:hAnchor="margin" w:x="1" w:y="927"/>
        <w:sectPr w:rsidR="000046AE">
          <w:pgSz w:w="11909" w:h="16834"/>
          <w:pgMar w:top="1188" w:right="675" w:bottom="360" w:left="674" w:header="720" w:footer="720" w:gutter="0"/>
          <w:cols w:space="720"/>
          <w:noEndnote/>
        </w:sectPr>
      </w:pPr>
    </w:p>
    <w:p w:rsidR="000046AE" w:rsidRDefault="000046AE">
      <w:pPr>
        <w:framePr w:h="13426" w:hSpace="10080" w:wrap="notBeside" w:vAnchor="text" w:hAnchor="margin" w:x="1" w:y="1"/>
      </w:pPr>
      <w:r w:rsidRPr="00C87C1A">
        <w:rPr>
          <w:noProof/>
        </w:rPr>
        <w:pict>
          <v:shape id="Рисунок 41" o:spid="_x0000_i1065" type="#_x0000_t75" style="width:528pt;height:671.25pt;visibility:visible">
            <v:imagedata r:id="rId44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426" w:hSpace="10080" w:wrap="notBeside" w:vAnchor="text" w:hAnchor="margin" w:x="1" w:y="1"/>
        <w:sectPr w:rsidR="000046AE">
          <w:pgSz w:w="11909" w:h="16834"/>
          <w:pgMar w:top="1440" w:right="675" w:bottom="720" w:left="674" w:header="720" w:footer="720" w:gutter="0"/>
          <w:cols w:space="720"/>
          <w:noEndnote/>
        </w:sectPr>
      </w:pPr>
    </w:p>
    <w:p w:rsidR="000046AE" w:rsidRDefault="000046AE">
      <w:pPr>
        <w:framePr w:h="826" w:hSpace="10080" w:wrap="notBeside" w:vAnchor="text" w:hAnchor="margin" w:x="3884" w:y="1"/>
      </w:pPr>
      <w:r w:rsidRPr="00C87C1A">
        <w:rPr>
          <w:noProof/>
        </w:rPr>
        <w:pict>
          <v:shape id="Рисунок 42" o:spid="_x0000_i1066" type="#_x0000_t75" style="width:2in;height:41.25pt;visibility:visible">
            <v:imagedata r:id="rId45" o:title=""/>
          </v:shape>
        </w:pict>
      </w:r>
    </w:p>
    <w:p w:rsidR="000046AE" w:rsidRDefault="000046AE">
      <w:pPr>
        <w:framePr w:h="13426" w:hSpace="10080" w:wrap="notBeside" w:vAnchor="text" w:hAnchor="margin" w:x="1" w:y="1052"/>
      </w:pPr>
      <w:r w:rsidRPr="00C87C1A">
        <w:rPr>
          <w:noProof/>
        </w:rPr>
        <w:pict>
          <v:shape id="Рисунок 43" o:spid="_x0000_i1067" type="#_x0000_t75" style="width:528pt;height:671.25pt;visibility:visible">
            <v:imagedata r:id="rId46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426" w:hSpace="10080" w:wrap="notBeside" w:vAnchor="text" w:hAnchor="margin" w:x="1" w:y="1052"/>
        <w:sectPr w:rsidR="000046AE">
          <w:pgSz w:w="11909" w:h="16834"/>
          <w:pgMar w:top="1178" w:right="360" w:bottom="360" w:left="989" w:header="720" w:footer="720" w:gutter="0"/>
          <w:cols w:space="720"/>
          <w:noEndnote/>
        </w:sectPr>
      </w:pPr>
    </w:p>
    <w:p w:rsidR="000046AE" w:rsidRDefault="000046AE">
      <w:pPr>
        <w:framePr w:h="13800" w:hSpace="10080" w:wrap="notBeside" w:vAnchor="text" w:hAnchor="margin" w:x="1" w:y="1"/>
      </w:pPr>
      <w:r w:rsidRPr="00C87C1A">
        <w:rPr>
          <w:noProof/>
        </w:rPr>
        <w:pict>
          <v:shape id="Рисунок 44" o:spid="_x0000_i1068" type="#_x0000_t75" style="width:542.25pt;height:690pt;visibility:visible">
            <v:imagedata r:id="rId47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800" w:hSpace="10080" w:wrap="notBeside" w:vAnchor="text" w:hAnchor="margin" w:x="1" w:y="1"/>
        <w:sectPr w:rsidR="000046AE">
          <w:pgSz w:w="11909" w:h="16834"/>
          <w:pgMar w:top="1440" w:right="600" w:bottom="360" w:left="475" w:header="720" w:footer="720" w:gutter="0"/>
          <w:cols w:space="720"/>
          <w:noEndnote/>
        </w:sectPr>
      </w:pPr>
    </w:p>
    <w:p w:rsidR="000046AE" w:rsidRDefault="000046AE">
      <w:pPr>
        <w:framePr w:h="960" w:hSpace="10080" w:wrap="notBeside" w:vAnchor="text" w:hAnchor="margin" w:x="4067" w:y="1"/>
      </w:pPr>
      <w:r w:rsidRPr="00C87C1A">
        <w:rPr>
          <w:noProof/>
        </w:rPr>
        <w:pict>
          <v:shape id="Рисунок 45" o:spid="_x0000_i1069" type="#_x0000_t75" style="width:137.25pt;height:48pt;visibility:visible">
            <v:imagedata r:id="rId48" o:title=""/>
          </v:shape>
        </w:pict>
      </w:r>
    </w:p>
    <w:p w:rsidR="000046AE" w:rsidRDefault="000046AE">
      <w:pPr>
        <w:framePr w:h="13349" w:hSpace="10080" w:wrap="notBeside" w:vAnchor="text" w:hAnchor="margin" w:x="1" w:y="1115"/>
      </w:pPr>
      <w:r w:rsidRPr="00C87C1A">
        <w:rPr>
          <w:noProof/>
        </w:rPr>
        <w:pict>
          <v:shape id="Рисунок 46" o:spid="_x0000_i1070" type="#_x0000_t75" style="width:531.75pt;height:667.5pt;visibility:visible">
            <v:imagedata r:id="rId49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349" w:hSpace="10080" w:wrap="notBeside" w:vAnchor="text" w:hAnchor="margin" w:x="1" w:y="1115"/>
        <w:sectPr w:rsidR="000046AE">
          <w:pgSz w:w="11909" w:h="16834"/>
          <w:pgMar w:top="1186" w:right="360" w:bottom="360" w:left="912" w:header="720" w:footer="720" w:gutter="0"/>
          <w:cols w:space="720"/>
          <w:noEndnote/>
        </w:sectPr>
      </w:pPr>
    </w:p>
    <w:p w:rsidR="000046AE" w:rsidRDefault="000046AE">
      <w:pPr>
        <w:framePr w:h="13555" w:hSpace="10080" w:wrap="notBeside" w:vAnchor="text" w:hAnchor="margin" w:x="1" w:y="1"/>
      </w:pPr>
      <w:r w:rsidRPr="00C87C1A">
        <w:rPr>
          <w:noProof/>
        </w:rPr>
        <w:pict>
          <v:shape id="Рисунок 47" o:spid="_x0000_i1071" type="#_x0000_t75" style="width:525.75pt;height:678pt;visibility:visible">
            <v:imagedata r:id="rId50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</w:rPr>
      </w:pPr>
    </w:p>
    <w:p w:rsidR="000046AE" w:rsidRDefault="000046AE">
      <w:pPr>
        <w:framePr w:h="13555" w:hSpace="10080" w:wrap="notBeside" w:vAnchor="text" w:hAnchor="margin" w:x="1" w:y="1"/>
        <w:sectPr w:rsidR="000046AE">
          <w:pgSz w:w="11909" w:h="16834"/>
          <w:pgMar w:top="1440" w:right="882" w:bottom="720" w:left="405" w:header="720" w:footer="720" w:gutter="0"/>
          <w:cols w:space="720"/>
          <w:noEndnote/>
        </w:sectPr>
      </w:pPr>
    </w:p>
    <w:p w:rsidR="000046AE" w:rsidRDefault="000046AE">
      <w:pPr>
        <w:framePr w:h="13608" w:hSpace="10080" w:wrap="notBeside" w:vAnchor="text" w:hAnchor="margin" w:x="1" w:y="1"/>
      </w:pPr>
      <w:r w:rsidRPr="00C87C1A">
        <w:rPr>
          <w:noProof/>
        </w:rPr>
        <w:pict>
          <v:shape id="Рисунок 48" o:spid="_x0000_i1072" type="#_x0000_t75" style="width:520.5pt;height:681pt;visibility:visible">
            <v:imagedata r:id="rId51" o:title=""/>
          </v:shape>
        </w:pict>
      </w:r>
    </w:p>
    <w:p w:rsidR="000046AE" w:rsidRDefault="000046AE">
      <w:pPr>
        <w:spacing w:line="1" w:lineRule="exact"/>
        <w:rPr>
          <w:sz w:val="2"/>
          <w:szCs w:val="2"/>
          <w:lang w:val="en-US"/>
        </w:rPr>
      </w:pPr>
    </w:p>
    <w:p w:rsidR="000046AE" w:rsidRDefault="000046AE">
      <w:pPr>
        <w:spacing w:line="1" w:lineRule="exact"/>
        <w:rPr>
          <w:sz w:val="2"/>
          <w:szCs w:val="2"/>
          <w:lang w:val="en-US"/>
        </w:rPr>
      </w:pPr>
    </w:p>
    <w:p w:rsidR="000046AE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  <w:lang w:val="en-US"/>
        </w:rPr>
      </w:pPr>
    </w:p>
    <w:p w:rsidR="000046AE" w:rsidRDefault="000046AE">
      <w:pPr>
        <w:shd w:val="clear" w:color="auto" w:fill="FFFFFF"/>
        <w:jc w:val="center"/>
        <w:rPr>
          <w:color w:val="000000"/>
          <w:spacing w:val="-9"/>
          <w:sz w:val="34"/>
          <w:szCs w:val="34"/>
          <w:lang w:val="en-US"/>
        </w:rPr>
      </w:pPr>
    </w:p>
    <w:p w:rsidR="000046AE" w:rsidRDefault="000046AE">
      <w:pPr>
        <w:shd w:val="clear" w:color="auto" w:fill="FFFFFF"/>
        <w:ind w:left="96"/>
        <w:jc w:val="center"/>
        <w:rPr>
          <w:color w:val="000000"/>
          <w:spacing w:val="-9"/>
          <w:sz w:val="34"/>
          <w:szCs w:val="34"/>
          <w:lang w:val="en-US"/>
        </w:rPr>
      </w:pPr>
    </w:p>
    <w:p w:rsidR="000046AE" w:rsidRDefault="000046AE">
      <w:pPr>
        <w:shd w:val="clear" w:color="auto" w:fill="FFFFFF"/>
        <w:spacing w:before="2098" w:line="254" w:lineRule="exact"/>
        <w:ind w:right="5" w:firstLine="288"/>
        <w:jc w:val="both"/>
        <w:rPr>
          <w:b/>
          <w:bCs/>
        </w:rPr>
      </w:pPr>
      <w:r>
        <w:rPr>
          <w:b/>
          <w:bCs/>
          <w:color w:val="000000"/>
          <w:spacing w:val="2"/>
        </w:rPr>
        <w:t xml:space="preserve">В сборнике "Утомленное солнце" представлены танго и фокстроты, созданные в первой половине </w:t>
      </w:r>
      <w:r>
        <w:rPr>
          <w:b/>
          <w:bCs/>
          <w:color w:val="000000"/>
        </w:rPr>
        <w:t>нашего столетия.</w:t>
      </w:r>
    </w:p>
    <w:p w:rsidR="000046AE" w:rsidRDefault="000046AE">
      <w:pPr>
        <w:shd w:val="clear" w:color="auto" w:fill="FFFFFF"/>
        <w:spacing w:line="254" w:lineRule="exact"/>
        <w:ind w:right="14" w:firstLine="283"/>
        <w:jc w:val="both"/>
        <w:rPr>
          <w:b/>
          <w:bCs/>
        </w:rPr>
      </w:pPr>
      <w:r>
        <w:rPr>
          <w:b/>
          <w:bCs/>
          <w:color w:val="000000"/>
          <w:spacing w:val="2"/>
        </w:rPr>
        <w:t xml:space="preserve">Известно, что танго возникло в Аргентине, первые упоминания о нем относятся к концу </w:t>
      </w:r>
      <w:r>
        <w:rPr>
          <w:b/>
          <w:bCs/>
          <w:color w:val="000000"/>
          <w:spacing w:val="2"/>
          <w:lang w:val="en-US"/>
        </w:rPr>
        <w:t>XIX</w:t>
      </w:r>
      <w:r>
        <w:rPr>
          <w:b/>
          <w:bCs/>
          <w:color w:val="000000"/>
          <w:spacing w:val="2"/>
        </w:rPr>
        <w:t xml:space="preserve"> века. </w:t>
      </w:r>
      <w:r>
        <w:rPr>
          <w:b/>
          <w:bCs/>
          <w:color w:val="000000"/>
          <w:spacing w:val="3"/>
        </w:rPr>
        <w:t>Танец распространился по всей Латинской Америке, затем - по Европе, он</w:t>
      </w:r>
      <w:r>
        <w:rPr>
          <w:b/>
          <w:bCs/>
          <w:smallCaps/>
          <w:color w:val="000000"/>
          <w:spacing w:val="3"/>
        </w:rPr>
        <w:t xml:space="preserve"> </w:t>
      </w:r>
      <w:r>
        <w:rPr>
          <w:b/>
          <w:bCs/>
          <w:color w:val="000000"/>
          <w:spacing w:val="3"/>
        </w:rPr>
        <w:t>изменялся, совершенст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7"/>
        </w:rPr>
        <w:t>вовался и вскоре покорил мир.</w:t>
      </w:r>
    </w:p>
    <w:p w:rsidR="000046AE" w:rsidRDefault="000046AE">
      <w:pPr>
        <w:shd w:val="clear" w:color="auto" w:fill="FFFFFF"/>
        <w:spacing w:line="254" w:lineRule="exact"/>
        <w:ind w:right="14" w:firstLine="278"/>
        <w:jc w:val="both"/>
        <w:rPr>
          <w:b/>
          <w:bCs/>
        </w:rPr>
      </w:pPr>
      <w:r>
        <w:rPr>
          <w:b/>
          <w:bCs/>
          <w:color w:val="000000"/>
          <w:spacing w:val="1"/>
        </w:rPr>
        <w:t xml:space="preserve">Фокстрот - медленный и быстрый, возникший из регтайма, появился в США в начале 1910-х годов, </w:t>
      </w:r>
      <w:r>
        <w:rPr>
          <w:b/>
          <w:bCs/>
          <w:color w:val="000000"/>
          <w:spacing w:val="3"/>
        </w:rPr>
        <w:t>потом, как и танго, стал популярен повсюду.</w:t>
      </w:r>
    </w:p>
    <w:p w:rsidR="000046AE" w:rsidRDefault="000046AE">
      <w:pPr>
        <w:shd w:val="clear" w:color="auto" w:fill="FFFFFF"/>
        <w:spacing w:line="254" w:lineRule="exact"/>
        <w:ind w:right="14" w:firstLine="278"/>
        <w:jc w:val="both"/>
        <w:rPr>
          <w:b/>
          <w:bCs/>
        </w:rPr>
      </w:pPr>
      <w:r>
        <w:rPr>
          <w:b/>
          <w:bCs/>
          <w:color w:val="000000"/>
          <w:spacing w:val="2"/>
        </w:rPr>
        <w:t xml:space="preserve">Сегодня эти жанры переживают второе рождение. Слушая танго и фокстроты, написанные сто или </w:t>
      </w:r>
      <w:r>
        <w:rPr>
          <w:b/>
          <w:bCs/>
          <w:color w:val="000000"/>
          <w:spacing w:val="1"/>
        </w:rPr>
        <w:t>пятьдесят лет назад, мы испытываем те же чувства, которые волновали их создателей.</w:t>
      </w:r>
    </w:p>
    <w:p w:rsidR="000046AE" w:rsidRDefault="000046AE">
      <w:pPr>
        <w:shd w:val="clear" w:color="auto" w:fill="FFFFFF"/>
        <w:spacing w:line="254" w:lineRule="exact"/>
        <w:ind w:right="14" w:firstLine="322"/>
        <w:jc w:val="both"/>
        <w:rPr>
          <w:b/>
          <w:bCs/>
        </w:rPr>
      </w:pPr>
      <w:r>
        <w:rPr>
          <w:b/>
          <w:bCs/>
          <w:color w:val="000000"/>
          <w:spacing w:val="-1"/>
        </w:rPr>
        <w:t xml:space="preserve">Произведения даны в нетрудном фортепианном изложении, что делает их доступными для широкого </w:t>
      </w:r>
      <w:r>
        <w:rPr>
          <w:b/>
          <w:bCs/>
          <w:color w:val="000000"/>
        </w:rPr>
        <w:t>круга исполнителей.</w:t>
      </w:r>
    </w:p>
    <w:p w:rsidR="000046AE" w:rsidRDefault="000046AE">
      <w:pPr>
        <w:shd w:val="clear" w:color="auto" w:fill="FFFFFF"/>
        <w:spacing w:before="2539" w:line="206" w:lineRule="exact"/>
        <w:ind w:left="245"/>
        <w:rPr>
          <w:b/>
          <w:bCs/>
        </w:rPr>
      </w:pPr>
    </w:p>
    <w:p w:rsidR="000046AE" w:rsidRPr="00614292" w:rsidRDefault="000046AE">
      <w:pPr>
        <w:shd w:val="clear" w:color="auto" w:fill="FFFFFF"/>
        <w:ind w:right="53"/>
        <w:jc w:val="right"/>
        <w:rPr>
          <w:color w:val="000000"/>
        </w:rPr>
      </w:pPr>
    </w:p>
    <w:p w:rsidR="000046AE" w:rsidRDefault="000046AE">
      <w:pPr>
        <w:shd w:val="clear" w:color="auto" w:fill="FFFFFF"/>
        <w:spacing w:line="250" w:lineRule="exact"/>
        <w:ind w:left="1546" w:right="1550"/>
        <w:jc w:val="center"/>
      </w:pPr>
      <w:r>
        <w:rPr>
          <w:b/>
          <w:bCs/>
          <w:color w:val="000000"/>
          <w:spacing w:val="-1"/>
          <w:sz w:val="22"/>
          <w:szCs w:val="22"/>
        </w:rPr>
        <w:t>Утомленное солнце Танго и фокстроты</w:t>
      </w:r>
    </w:p>
    <w:p w:rsidR="000046AE" w:rsidRDefault="000046AE">
      <w:pPr>
        <w:shd w:val="clear" w:color="auto" w:fill="FFFFFF"/>
        <w:spacing w:before="250" w:line="259" w:lineRule="exact"/>
        <w:ind w:left="1205" w:hanging="1032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pacing w:val="2"/>
        </w:rPr>
        <w:t xml:space="preserve">Составители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2"/>
        </w:rPr>
        <w:t>Наталья Аркадьевна Михалевская, Инна Андреевна Парсамова</w:t>
      </w:r>
    </w:p>
    <w:p w:rsidR="000046AE" w:rsidRDefault="000046AE">
      <w:pPr>
        <w:shd w:val="clear" w:color="auto" w:fill="FFFFFF"/>
        <w:spacing w:before="254" w:line="254" w:lineRule="exact"/>
        <w:ind w:left="1435" w:right="883" w:hanging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Главный редактор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</w:rPr>
        <w:t xml:space="preserve">К Д. Бурцев </w:t>
      </w:r>
      <w:r>
        <w:rPr>
          <w:rFonts w:ascii="Times New Roman" w:hAnsi="Times New Roman" w:cs="Times New Roman"/>
          <w:b/>
          <w:bCs/>
          <w:color w:val="000000"/>
          <w:spacing w:val="-4"/>
        </w:rPr>
        <w:t xml:space="preserve">Редактор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 xml:space="preserve">А. С. Трясунов </w:t>
      </w:r>
      <w:r>
        <w:rPr>
          <w:rFonts w:ascii="Times New Roman" w:hAnsi="Times New Roman" w:cs="Times New Roman"/>
          <w:b/>
          <w:bCs/>
          <w:color w:val="000000"/>
          <w:spacing w:val="1"/>
        </w:rPr>
        <w:t xml:space="preserve">Художник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</w:rPr>
        <w:t>Л.А.Бурцева</w:t>
      </w:r>
    </w:p>
    <w:p w:rsidR="000046AE" w:rsidRDefault="000046AE">
      <w:pPr>
        <w:shd w:val="clear" w:color="auto" w:fill="FFFFFF"/>
        <w:spacing w:line="254" w:lineRule="exact"/>
        <w:ind w:left="960" w:hanging="725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pacing w:val="1"/>
        </w:rPr>
        <w:t xml:space="preserve">Компьютерный набор выполнил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</w:rPr>
        <w:t xml:space="preserve">В.В.Ковтонюк </w:t>
      </w:r>
      <w:r>
        <w:rPr>
          <w:rFonts w:ascii="Times New Roman" w:hAnsi="Times New Roman" w:cs="Times New Roman"/>
          <w:b/>
          <w:bCs/>
          <w:color w:val="000000"/>
          <w:spacing w:val="2"/>
        </w:rPr>
        <w:t xml:space="preserve">Младший редактор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2"/>
        </w:rPr>
        <w:t>О.В.Бадешко</w:t>
      </w:r>
    </w:p>
    <w:sectPr w:rsidR="000046AE" w:rsidSect="00E72C66">
      <w:pgSz w:w="11909" w:h="16834"/>
      <w:pgMar w:top="1247" w:right="851" w:bottom="1134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4292"/>
    <w:rsid w:val="000046AE"/>
    <w:rsid w:val="000A62F7"/>
    <w:rsid w:val="00204D15"/>
    <w:rsid w:val="00263FF7"/>
    <w:rsid w:val="003B32E4"/>
    <w:rsid w:val="00614292"/>
    <w:rsid w:val="00690175"/>
    <w:rsid w:val="00801F19"/>
    <w:rsid w:val="00BC32D5"/>
    <w:rsid w:val="00C87C1A"/>
    <w:rsid w:val="00E72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C6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72C66"/>
    <w:pPr>
      <w:keepNext/>
      <w:shd w:val="clear" w:color="auto" w:fill="FFFFFF"/>
      <w:spacing w:before="250" w:line="254" w:lineRule="exact"/>
      <w:jc w:val="center"/>
      <w:outlineLvl w:val="0"/>
    </w:pPr>
    <w:rPr>
      <w:b/>
      <w:bCs/>
      <w:color w:val="000000"/>
      <w:spacing w:val="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44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rsid w:val="003B32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B3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46</Pages>
  <Words>438</Words>
  <Characters>2497</Characters>
  <Application>Microsoft Office Outlook</Application>
  <DocSecurity>0</DocSecurity>
  <Lines>0</Lines>
  <Paragraphs>0</Paragraphs>
  <ScaleCrop>false</ScaleCrop>
  <Company>f-187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vasilev</dc:creator>
  <cp:keywords/>
  <dc:description/>
  <cp:lastModifiedBy>SunSpot</cp:lastModifiedBy>
  <cp:revision>5</cp:revision>
  <dcterms:created xsi:type="dcterms:W3CDTF">2008-10-20T16:07:00Z</dcterms:created>
  <dcterms:modified xsi:type="dcterms:W3CDTF">2010-10-26T20:39:00Z</dcterms:modified>
</cp:coreProperties>
</file>